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Century Gothic" w:hAnsi="Century Gothic" w:cs="Century Gothic"/>
          <w:color w:val="000000"/>
          <w:sz w:val="24"/>
          <w:szCs w:val="24"/>
        </w:rPr>
        <w:id w:val="-2048974843"/>
        <w:docPartObj>
          <w:docPartGallery w:val="Cover Pages"/>
          <w:docPartUnique/>
        </w:docPartObj>
      </w:sdtPr>
      <w:sdtEndPr>
        <w:rPr>
          <w:color w:val="3682A2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114"/>
          </w:tblGrid>
          <w:tr w:rsidR="00A90461" w:rsidRPr="00811780" w:rsidTr="00AD3C0C">
            <w:tc>
              <w:tcPr>
                <w:tcW w:w="5114" w:type="dxa"/>
              </w:tcPr>
              <w:p w:rsidR="00A90461" w:rsidRPr="00811780" w:rsidRDefault="00A90461" w:rsidP="00EC1E8E">
                <w:pPr>
                  <w:pStyle w:val="Nagwek3"/>
                  <w:rPr>
                    <w:sz w:val="18"/>
                  </w:rPr>
                </w:pPr>
              </w:p>
            </w:tc>
          </w:tr>
        </w:tbl>
        <w:p w:rsidR="00D34F41" w:rsidRDefault="00613E5C" w:rsidP="00DD107D">
          <w:pPr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755520" behindDoc="0" locked="0" layoutInCell="1" allowOverlap="1" wp14:anchorId="09127162" wp14:editId="23947001">
                <wp:simplePos x="0" y="0"/>
                <wp:positionH relativeFrom="page">
                  <wp:posOffset>520065</wp:posOffset>
                </wp:positionH>
                <wp:positionV relativeFrom="page">
                  <wp:posOffset>333375</wp:posOffset>
                </wp:positionV>
                <wp:extent cx="6522085" cy="9225915"/>
                <wp:effectExtent l="0" t="0" r="0" b="0"/>
                <wp:wrapSquare wrapText="bothSides"/>
                <wp:docPr id="690" name="Obraz 6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uest\Desktop\Dorota NB\LSOS_22.10.2014\Loga\lsos_v3_bardzo mał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22085" cy="922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96898">
            <w:rPr>
              <w:noProof/>
            </w:rPr>
            <w:drawing>
              <wp:anchor distT="0" distB="0" distL="114300" distR="114300" simplePos="0" relativeHeight="251762688" behindDoc="0" locked="0" layoutInCell="1" allowOverlap="1" wp14:anchorId="6EE50619" wp14:editId="6327CDE3">
                <wp:simplePos x="0" y="0"/>
                <wp:positionH relativeFrom="margin">
                  <wp:posOffset>-1243330</wp:posOffset>
                </wp:positionH>
                <wp:positionV relativeFrom="margin">
                  <wp:posOffset>-20955</wp:posOffset>
                </wp:positionV>
                <wp:extent cx="2911475" cy="564515"/>
                <wp:effectExtent l="0" t="895350" r="0" b="845185"/>
                <wp:wrapSquare wrapText="bothSides"/>
                <wp:docPr id="292" name="Obraz 2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2pazdziernika2014.pn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9166453">
                          <a:off x="0" y="0"/>
                          <a:ext cx="2911475" cy="564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D34F41" w:rsidRDefault="00D34F41" w:rsidP="00D34F41">
          <w:pPr>
            <w:rPr>
              <w:noProof/>
            </w:rPr>
          </w:pPr>
          <w:r>
            <w:rPr>
              <w:noProof/>
            </w:rPr>
            <w:br w:type="page"/>
          </w:r>
        </w:p>
        <w:p w:rsidR="00A90461" w:rsidRPr="00811780" w:rsidRDefault="000D700A" w:rsidP="00DD107D">
          <w:pPr>
            <w:rPr>
              <w:sz w:val="20"/>
            </w:rPr>
          </w:pPr>
          <w:r>
            <w:rPr>
              <w:noProof/>
              <w:sz w:val="13"/>
            </w:rPr>
            <w:lastRenderedPageBreak/>
            <mc:AlternateContent>
              <mc:Choice Requires="wpg">
                <w:drawing>
                  <wp:anchor distT="0" distB="0" distL="114300" distR="114300" simplePos="0" relativeHeight="251681792" behindDoc="0" locked="0" layoutInCell="1" allowOverlap="1" wp14:anchorId="766AB4A3" wp14:editId="76A0B564">
                    <wp:simplePos x="0" y="0"/>
                    <wp:positionH relativeFrom="page">
                      <wp:posOffset>698270</wp:posOffset>
                    </wp:positionH>
                    <wp:positionV relativeFrom="page">
                      <wp:posOffset>964276</wp:posOffset>
                    </wp:positionV>
                    <wp:extent cx="4297680" cy="3075709"/>
                    <wp:effectExtent l="0" t="0" r="0" b="10795"/>
                    <wp:wrapNone/>
                    <wp:docPr id="25" name="Grupa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297680" cy="3075709"/>
                              <a:chOff x="0" y="0"/>
                              <a:chExt cx="43249" cy="22816"/>
                            </a:xfrm>
                          </wpg:grpSpPr>
                          <wps:wsp>
                            <wps:cNvPr id="26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119"/>
                                <a:ext cx="43249" cy="196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90EBF" w:rsidRDefault="00987BF2" w:rsidP="002A4634">
                                  <w:pPr>
                                    <w:pStyle w:val="Tekstpodstawowy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clear" w:pos="3326"/>
                                      <w:tab w:val="left" w:pos="426"/>
                                    </w:tabs>
                                    <w:spacing w:line="276" w:lineRule="auto"/>
                                    <w:ind w:left="426" w:hanging="284"/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Life Science Open Space </w:t>
                                  </w:r>
                                  <w:r w:rsidR="00590EBF" w:rsidRPr="00DF558E"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jest wydarzeniem poświęconym innow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acjom w dziedzinie life science.</w:t>
                                  </w:r>
                                  <w:r w:rsidR="00590EBF" w:rsidRPr="00DF558E"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590EBF" w:rsidRPr="00DF558E" w:rsidRDefault="00590EBF" w:rsidP="00DF558E">
                                  <w:pPr>
                                    <w:pStyle w:val="Tekstpodstawowy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clear" w:pos="3326"/>
                                      <w:tab w:val="left" w:pos="426"/>
                                    </w:tabs>
                                    <w:spacing w:after="0" w:line="276" w:lineRule="auto"/>
                                    <w:ind w:left="426" w:hanging="284"/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F558E"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Celem imprezy jest promocja interdyscyplinarnej i otwartej współpracy 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popr</w:t>
                                  </w:r>
                                  <w:r w:rsidRPr="00DF558E"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zez:</w:t>
                                  </w:r>
                                </w:p>
                                <w:p w:rsidR="00590EBF" w:rsidRDefault="00590EBF" w:rsidP="00DF558E">
                                  <w:pPr>
                                    <w:pStyle w:val="Tekstpodstawowy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426"/>
                                    </w:tabs>
                                    <w:spacing w:after="0" w:line="276" w:lineRule="auto"/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F558E"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prez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entacje konkretnych rozwiązań (technologie i innowacje produktowe, procesowe, organizacyjne i marketingowe)</w:t>
                                  </w:r>
                                </w:p>
                                <w:p w:rsidR="00590EBF" w:rsidRPr="00DF558E" w:rsidRDefault="00590EBF" w:rsidP="00DF558E">
                                  <w:pPr>
                                    <w:pStyle w:val="Tekstpodstawowy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426"/>
                                    </w:tabs>
                                    <w:spacing w:after="0" w:line="276" w:lineRule="auto"/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prezentacje po</w:t>
                                  </w:r>
                                  <w:r w:rsidRPr="00DF558E"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trzeb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DF558E"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idei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i wyzwań</w:t>
                                  </w:r>
                                </w:p>
                                <w:p w:rsidR="00590EBF" w:rsidRPr="00DF558E" w:rsidRDefault="00590EBF" w:rsidP="00DF558E">
                                  <w:pPr>
                                    <w:pStyle w:val="Tekstpodstawowy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426"/>
                                    </w:tabs>
                                    <w:spacing w:after="0" w:line="276" w:lineRule="auto"/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F558E"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networking i bezpośrednie spotkania osób reprezentujących różne zainteresowania</w:t>
                                  </w:r>
                                </w:p>
                                <w:p w:rsidR="00987BF2" w:rsidRPr="00987BF2" w:rsidRDefault="00987BF2" w:rsidP="00C915CD">
                                  <w:pPr>
                                    <w:pStyle w:val="Tekstpodstawowy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clear" w:pos="3326"/>
                                      <w:tab w:val="left" w:pos="426"/>
                                    </w:tabs>
                                    <w:spacing w:line="276" w:lineRule="auto"/>
                                    <w:ind w:left="426" w:hanging="284"/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 xml:space="preserve">LSOS jest zorganizowane </w:t>
                                  </w:r>
                                  <w:r w:rsidRPr="00DF558E"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w formule zapewniającej każdemu uczestnikowi aktywny u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dział i interakcję z twórcami, </w:t>
                                  </w:r>
                                  <w:r w:rsidRPr="00DF558E"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odbiorcami 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 użytkownikami</w:t>
                                  </w:r>
                                  <w:r w:rsidRPr="00DF558E">
                                    <w:rPr>
                                      <w:rFonts w:ascii="Verdana" w:hAnsi="Verdana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91440" bIns="0" anchor="t" anchorCtr="0" upright="1">
                              <a:noAutofit/>
                            </wps:bodyPr>
                          </wps:wsp>
                          <wps:wsp>
                            <wps:cNvPr id="27" name="Pole tekstowe 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55" cy="3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90EBF" w:rsidRPr="005E69D0" w:rsidRDefault="00590EBF" w:rsidP="007E2685">
                                  <w:pPr>
                                    <w:pStyle w:val="Nagwek1"/>
                                    <w:rPr>
                                      <w:rFonts w:ascii="Verdana" w:hAnsi="Verdana"/>
                                      <w:color w:val="0F243E" w:themeColor="text2" w:themeShade="80"/>
                                      <w:sz w:val="30"/>
                                    </w:rPr>
                                  </w:pPr>
                                  <w:r w:rsidRPr="005E69D0">
                                    <w:rPr>
                                      <w:rFonts w:ascii="Verdana" w:hAnsi="Verdana"/>
                                      <w:color w:val="0F243E" w:themeColor="text2" w:themeShade="80"/>
                                      <w:sz w:val="30"/>
                                    </w:rPr>
                                    <w:t>O konferencji</w:t>
                                  </w:r>
                                </w:p>
                              </w:txbxContent>
                            </wps:txbx>
                            <wps:bodyPr rot="0" vert="horz" wrap="square" lIns="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a 8" o:spid="_x0000_s1026" style="position:absolute;margin-left:55pt;margin-top:75.95pt;width:338.4pt;height:242.2pt;z-index:251681792;mso-position-horizontal-relative:page;mso-position-vertical-relative:page" coordsize="43249,22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7" type="#_x0000_t202" style="position:absolute;top:3119;width:43249;height:19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HasMA&#10;AADbAAAADwAAAGRycy9kb3ducmV2LnhtbESPS4vCMBSF94L/IVzBnaa6EKlGmfEBPkDRGYaZ3aW5&#10;0xabm9JErf56IwguD+fxccbT2hTiQpXLLSvodSMQxInVOacKvr+WnSEI55E1FpZJwY0cTCfNxhhj&#10;ba98oMvRpyKMsItRQeZ9GUvpkowMuq4tiYP3byuDPsgqlbrCaxg3hexH0UAazDkQMixpllFyOp5N&#10;gDB9yrWx+02x/Zv/LnaH+8+yVqrdqj9GIDzV/h1+tVdaQX8Azy/hB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OHasMAAADbAAAADwAAAAAAAAAAAAAAAACYAgAAZHJzL2Rv&#10;d25yZXYueG1sUEsFBgAAAAAEAAQA9QAAAIgDAAAAAA==&#10;" filled="f" stroked="f">
                      <v:textbox inset="0,0,,0">
                        <w:txbxContent>
                          <w:p w:rsidR="00590EBF" w:rsidRDefault="00987BF2" w:rsidP="002A4634">
                            <w:pPr>
                              <w:pStyle w:val="Tekstpodstawowy"/>
                              <w:numPr>
                                <w:ilvl w:val="0"/>
                                <w:numId w:val="13"/>
                              </w:numPr>
                              <w:tabs>
                                <w:tab w:val="clear" w:pos="3326"/>
                                <w:tab w:val="left" w:pos="426"/>
                              </w:tabs>
                              <w:spacing w:line="276" w:lineRule="auto"/>
                              <w:ind w:left="426" w:hanging="284"/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Life Science Open Space </w:t>
                            </w:r>
                            <w:r w:rsidR="00590EBF" w:rsidRPr="00DF558E"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>jest wydarzeniem poświęconym innow</w:t>
                            </w:r>
                            <w:r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>acjom w dziedzinie life science.</w:t>
                            </w:r>
                            <w:r w:rsidR="00590EBF" w:rsidRPr="00DF558E"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90EBF" w:rsidRPr="00DF558E" w:rsidRDefault="00590EBF" w:rsidP="00DF558E">
                            <w:pPr>
                              <w:pStyle w:val="Tekstpodstawowy"/>
                              <w:numPr>
                                <w:ilvl w:val="0"/>
                                <w:numId w:val="13"/>
                              </w:numPr>
                              <w:tabs>
                                <w:tab w:val="clear" w:pos="3326"/>
                                <w:tab w:val="left" w:pos="426"/>
                              </w:tabs>
                              <w:spacing w:after="0" w:line="276" w:lineRule="auto"/>
                              <w:ind w:left="426" w:hanging="284"/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F558E"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Celem imprezy jest promocja interdyscyplinarnej i otwartej współpracy </w:t>
                            </w:r>
                            <w:r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>popr</w:t>
                            </w:r>
                            <w:r w:rsidRPr="00DF558E"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>zez:</w:t>
                            </w:r>
                          </w:p>
                          <w:p w:rsidR="00590EBF" w:rsidRDefault="00590EBF" w:rsidP="00DF558E">
                            <w:pPr>
                              <w:pStyle w:val="Tekstpodstawowy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26"/>
                              </w:tabs>
                              <w:spacing w:after="0" w:line="276" w:lineRule="auto"/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F558E"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>prez</w:t>
                            </w:r>
                            <w:r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>entacje</w:t>
                            </w:r>
                            <w:proofErr w:type="gramEnd"/>
                            <w:r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konkretnych rozwiązań (technologie i innowacje produktowe, procesowe, organizacyjne i marketingowe)</w:t>
                            </w:r>
                          </w:p>
                          <w:p w:rsidR="00590EBF" w:rsidRPr="00DF558E" w:rsidRDefault="00590EBF" w:rsidP="00DF558E">
                            <w:pPr>
                              <w:pStyle w:val="Tekstpodstawowy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26"/>
                              </w:tabs>
                              <w:spacing w:after="0" w:line="276" w:lineRule="auto"/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>prezentacje</w:t>
                            </w:r>
                            <w:proofErr w:type="gramEnd"/>
                            <w:r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po</w:t>
                            </w:r>
                            <w:r w:rsidRPr="00DF558E"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>trzeb</w:t>
                            </w:r>
                            <w:r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F558E"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>idei</w:t>
                            </w:r>
                            <w:r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 wyzwań</w:t>
                            </w:r>
                          </w:p>
                          <w:p w:rsidR="00590EBF" w:rsidRPr="00DF558E" w:rsidRDefault="00590EBF" w:rsidP="00DF558E">
                            <w:pPr>
                              <w:pStyle w:val="Tekstpodstawowy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26"/>
                              </w:tabs>
                              <w:spacing w:after="0" w:line="276" w:lineRule="auto"/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F558E"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>networking</w:t>
                            </w:r>
                            <w:proofErr w:type="spellEnd"/>
                            <w:proofErr w:type="gramEnd"/>
                            <w:r w:rsidRPr="00DF558E"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 bezpośrednie spotkania osób reprezentujących różne zainteresowania</w:t>
                            </w:r>
                          </w:p>
                          <w:p w:rsidR="00987BF2" w:rsidRPr="00987BF2" w:rsidRDefault="00987BF2" w:rsidP="00C915CD">
                            <w:pPr>
                              <w:pStyle w:val="Tekstpodstawowy"/>
                              <w:numPr>
                                <w:ilvl w:val="0"/>
                                <w:numId w:val="13"/>
                              </w:numPr>
                              <w:tabs>
                                <w:tab w:val="clear" w:pos="3326"/>
                                <w:tab w:val="left" w:pos="426"/>
                              </w:tabs>
                              <w:spacing w:line="276" w:lineRule="auto"/>
                              <w:ind w:left="426" w:hanging="284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 xml:space="preserve">LSOS jest zorganizowane </w:t>
                            </w:r>
                            <w:r w:rsidRPr="00DF558E"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>w formule zapewniającej każdemu uczestnikowi aktywny u</w:t>
                            </w:r>
                            <w:r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dział i interakcję z twórcami, </w:t>
                            </w:r>
                            <w:r w:rsidRPr="00DF558E"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odbiorcami </w:t>
                            </w:r>
                            <w:r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>i użytkownikami</w:t>
                            </w:r>
                            <w:r w:rsidRPr="00DF558E">
                              <w:rPr>
                                <w:rFonts w:ascii="Verdana" w:hAnsi="Verdana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Pole tekstowe 53" o:spid="_x0000_s1028" type="#_x0000_t202" style="position:absolute;width:34455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kOsYA&#10;AADbAAAADwAAAGRycy9kb3ducmV2LnhtbESPQWvCQBSE7wX/w/KEXopuYqG2qRsRQerFglYEb4/s&#10;M5uYfRuyW037691CweMwM98ws3lvG3GhzleOFaTjBARx4XTFpYL912r0CsIHZI2NY1LwQx7m+eBh&#10;hpl2V97SZRdKESHsM1RgQmgzKX1hyKIfu5Y4eifXWQxRdqXUHV4j3DZykiQv0mLFccFgS0tDxXn3&#10;bRWsj/Vb2KRN+mtq/bl8Ojy3h/2HUo/DfvEOIlAf7uH/9lormEzh70v8AT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JkOsYAAADbAAAADwAAAAAAAAAAAAAAAACYAgAAZHJz&#10;L2Rvd25yZXYueG1sUEsFBgAAAAAEAAQA9QAAAIsDAAAAAA==&#10;" filled="f" stroked="f" strokeweight=".5pt">
                      <v:textbox inset="0">
                        <w:txbxContent>
                          <w:p w:rsidR="00590EBF" w:rsidRPr="005E69D0" w:rsidRDefault="00590EBF" w:rsidP="007E2685">
                            <w:pPr>
                              <w:pStyle w:val="Nagwek1"/>
                              <w:rPr>
                                <w:rFonts w:ascii="Verdana" w:hAnsi="Verdana"/>
                                <w:color w:val="0F243E" w:themeColor="text2" w:themeShade="80"/>
                                <w:sz w:val="30"/>
                              </w:rPr>
                            </w:pPr>
                            <w:r w:rsidRPr="005E69D0">
                              <w:rPr>
                                <w:rFonts w:ascii="Verdana" w:hAnsi="Verdana"/>
                                <w:color w:val="0F243E" w:themeColor="text2" w:themeShade="80"/>
                                <w:sz w:val="30"/>
                              </w:rPr>
                              <w:t>O konferencji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A90461" w:rsidRPr="00811780" w:rsidRDefault="00A90461">
          <w:pPr>
            <w:rPr>
              <w:sz w:val="20"/>
            </w:rPr>
          </w:pPr>
        </w:p>
        <w:p w:rsidR="006F22F2" w:rsidRDefault="006F22F2" w:rsidP="006D7EB3">
          <w:pPr>
            <w:rPr>
              <w:b/>
              <w:noProof/>
              <w:color w:val="3682A2"/>
              <w:sz w:val="28"/>
              <w:szCs w:val="32"/>
            </w:rPr>
          </w:pPr>
        </w:p>
        <w:p w:rsidR="006F22F2" w:rsidRDefault="000D700A">
          <w:pPr>
            <w:rPr>
              <w:b/>
              <w:noProof/>
              <w:color w:val="3682A2"/>
              <w:sz w:val="28"/>
              <w:szCs w:val="32"/>
            </w:rPr>
          </w:pPr>
          <w:r w:rsidRPr="004E59CA">
            <w:rPr>
              <w:noProof/>
              <w:sz w:val="20"/>
            </w:rPr>
            <mc:AlternateContent>
              <mc:Choice Requires="wps">
                <w:drawing>
                  <wp:anchor distT="0" distB="0" distL="114300" distR="114300" simplePos="0" relativeHeight="251764736" behindDoc="0" locked="0" layoutInCell="1" allowOverlap="1" wp14:anchorId="0E5BB7FD" wp14:editId="6FAE25B8">
                    <wp:simplePos x="0" y="0"/>
                    <wp:positionH relativeFrom="column">
                      <wp:posOffset>4276899</wp:posOffset>
                    </wp:positionH>
                    <wp:positionV relativeFrom="paragraph">
                      <wp:posOffset>152054</wp:posOffset>
                    </wp:positionV>
                    <wp:extent cx="1836362" cy="2053243"/>
                    <wp:effectExtent l="0" t="0" r="12065" b="23495"/>
                    <wp:wrapNone/>
                    <wp:docPr id="307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36362" cy="20532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700A" w:rsidRPr="000D700A" w:rsidRDefault="000D700A" w:rsidP="000D700A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noProof/>
                                    <w:sz w:val="22"/>
                                  </w:rPr>
                                </w:pPr>
                                <w:r w:rsidRPr="000D700A">
                                  <w:rPr>
                                    <w:rFonts w:ascii="Verdana" w:hAnsi="Verdana" w:cs="Arial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22 października 2014r</w:t>
                                </w:r>
                              </w:p>
                              <w:p w:rsidR="000D700A" w:rsidRDefault="000D700A" w:rsidP="000D700A">
                                <w:pPr>
                                  <w:jc w:val="center"/>
                                  <w:rPr>
                                    <w:rFonts w:ascii="Verdana" w:hAnsi="Verdana" w:cs="Arial"/>
                                    <w:noProof/>
                                    <w:color w:val="444444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</w:pPr>
                              </w:p>
                              <w:p w:rsidR="000D700A" w:rsidRDefault="000D700A" w:rsidP="000D700A">
                                <w:pPr>
                                  <w:jc w:val="center"/>
                                  <w:rPr>
                                    <w:rFonts w:ascii="Verdana" w:hAnsi="Verdana" w:cs="Arial"/>
                                    <w:noProof/>
                                    <w:color w:val="444444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</w:pPr>
                                <w:r w:rsidRPr="00F14D72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C8DDAE7" wp14:editId="1913BEBD">
                                      <wp:extent cx="1379220" cy="1196087"/>
                                      <wp:effectExtent l="0" t="0" r="0" b="4445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>
                                              <a:blip r:embed="rId1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79220" cy="119608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D700A" w:rsidRPr="0005129B" w:rsidRDefault="000D700A" w:rsidP="000D700A">
                                <w:pPr>
                                  <w:jc w:val="center"/>
                                  <w:rPr>
                                    <w:rFonts w:ascii="Verdana" w:hAnsi="Verdana"/>
                                    <w:sz w:val="20"/>
                                  </w:rPr>
                                </w:pPr>
                                <w:r w:rsidRPr="0005129B">
                                  <w:rPr>
                                    <w:rFonts w:ascii="Verdana" w:hAnsi="Verdana" w:cs="Arial"/>
                                    <w:color w:val="444444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ul. Św. Tomasza 11a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Pole tekstowe 2" o:spid="_x0000_s1029" type="#_x0000_t202" style="position:absolute;margin-left:336.75pt;margin-top:11.95pt;width:144.6pt;height:161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" strokecolor="black [3213]">
                    <v:stroke dashstyle="3 1"/>
                    <v:textbox>
                      <w:txbxContent>
                        <w:p w:rsidR="000D700A" w:rsidRPr="000D700A" w:rsidRDefault="000D700A" w:rsidP="000D700A">
                          <w:pPr>
                            <w:jc w:val="center"/>
                            <w:rPr>
                              <w:rFonts w:ascii="Verdana" w:hAnsi="Verdana"/>
                              <w:b/>
                              <w:noProof/>
                              <w:sz w:val="22"/>
                            </w:rPr>
                          </w:pPr>
                          <w:r w:rsidRPr="000D700A">
                            <w:rPr>
                              <w:rFonts w:ascii="Verdana" w:hAnsi="Verdana" w:cs="Arial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22 października 2014r</w:t>
                          </w:r>
                        </w:p>
                        <w:p w:rsidR="000D700A" w:rsidRDefault="000D700A" w:rsidP="000D700A">
                          <w:pPr>
                            <w:jc w:val="center"/>
                            <w:rPr>
                              <w:rFonts w:ascii="Verdana" w:hAnsi="Verdana" w:cs="Arial"/>
                              <w:noProof/>
                              <w:color w:val="444444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</w:p>
                        <w:p w:rsidR="000D700A" w:rsidRDefault="000D700A" w:rsidP="000D700A">
                          <w:pPr>
                            <w:jc w:val="center"/>
                            <w:rPr>
                              <w:rFonts w:ascii="Verdana" w:hAnsi="Verdana" w:cs="Arial"/>
                              <w:noProof/>
                              <w:color w:val="444444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  <w:r w:rsidRPr="00F14D72">
                            <w:drawing>
                              <wp:inline distT="0" distB="0" distL="0" distR="0" wp14:anchorId="54FE7DD7" wp14:editId="422E92EC">
                                <wp:extent cx="1379220" cy="1196087"/>
                                <wp:effectExtent l="0" t="0" r="0" b="4445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9220" cy="11960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D700A" w:rsidRPr="0005129B" w:rsidRDefault="000D700A" w:rsidP="000D700A">
                          <w:pPr>
                            <w:jc w:val="center"/>
                            <w:rPr>
                              <w:rFonts w:ascii="Verdana" w:hAnsi="Verdana"/>
                              <w:sz w:val="20"/>
                            </w:rPr>
                          </w:pPr>
                          <w:proofErr w:type="gramStart"/>
                          <w:r w:rsidRPr="0005129B">
                            <w:rPr>
                              <w:rFonts w:ascii="Verdana" w:hAnsi="Verdana" w:cs="Arial"/>
                              <w:color w:val="444444"/>
                              <w:sz w:val="18"/>
                              <w:szCs w:val="18"/>
                              <w:shd w:val="clear" w:color="auto" w:fill="FFFFFF"/>
                            </w:rPr>
                            <w:t>ul</w:t>
                          </w:r>
                          <w:proofErr w:type="gramEnd"/>
                          <w:r w:rsidRPr="0005129B">
                            <w:rPr>
                              <w:rFonts w:ascii="Verdana" w:hAnsi="Verdana" w:cs="Arial"/>
                              <w:color w:val="444444"/>
                              <w:sz w:val="18"/>
                              <w:szCs w:val="18"/>
                              <w:shd w:val="clear" w:color="auto" w:fill="FFFFFF"/>
                            </w:rPr>
                            <w:t>. Św. Tomasza 11a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6F22F2" w:rsidRDefault="006F22F2">
          <w:pPr>
            <w:rPr>
              <w:b/>
              <w:noProof/>
              <w:color w:val="3682A2"/>
              <w:sz w:val="28"/>
              <w:szCs w:val="32"/>
            </w:rPr>
          </w:pPr>
        </w:p>
        <w:p w:rsidR="006F22F2" w:rsidRDefault="006F22F2">
          <w:pPr>
            <w:rPr>
              <w:b/>
              <w:noProof/>
              <w:color w:val="3682A2"/>
              <w:sz w:val="28"/>
              <w:szCs w:val="32"/>
            </w:rPr>
          </w:pPr>
        </w:p>
        <w:p w:rsidR="006F22F2" w:rsidRDefault="006F22F2">
          <w:pPr>
            <w:rPr>
              <w:b/>
              <w:noProof/>
              <w:color w:val="3682A2"/>
              <w:sz w:val="28"/>
              <w:szCs w:val="32"/>
            </w:rPr>
          </w:pPr>
        </w:p>
        <w:p w:rsidR="006F22F2" w:rsidRDefault="006F22F2">
          <w:pPr>
            <w:rPr>
              <w:b/>
              <w:noProof/>
              <w:color w:val="3682A2"/>
              <w:sz w:val="28"/>
              <w:szCs w:val="32"/>
            </w:rPr>
          </w:pPr>
        </w:p>
        <w:p w:rsidR="006F22F2" w:rsidRDefault="008C3040">
          <w:pPr>
            <w:rPr>
              <w:b/>
              <w:noProof/>
              <w:color w:val="3682A2"/>
              <w:sz w:val="28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06EA089F" wp14:editId="5B596A24">
                    <wp:extent cx="308610" cy="308610"/>
                    <wp:effectExtent l="0" t="0" r="0" b="0"/>
                    <wp:docPr id="684" name="AutoShape 4" descr="https://files.podio.com/10459856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8610" cy="308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id="AutoShape 4" o:spid="_x0000_s1026" alt="https://files.podio.com/10459856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CV8BLjLAgAA4wUAAA4AAAAAAAAAAAAAAAAALgIAAGRycy9lMm9Eb2MueG1sUEsBAi0A&#10;FAAGAAgAAAAhAJj2bA3ZAAAAAwEAAA8AAAAAAAAAAAAAAAAAJQUAAGRycy9kb3ducmV2LnhtbFBL&#10;BQYAAAAABAAEAPMAAAArBgAAAAA=&#10;" filled="f" stroked="f">
                    <o:lock v:ext="edit" aspectratio="t"/>
                    <w10:anchorlock/>
                  </v:rect>
                </w:pict>
              </mc:Fallback>
            </mc:AlternateContent>
          </w:r>
        </w:p>
        <w:p w:rsidR="006F22F2" w:rsidRDefault="006F22F2">
          <w:pPr>
            <w:rPr>
              <w:b/>
              <w:noProof/>
              <w:color w:val="3682A2"/>
              <w:sz w:val="28"/>
              <w:szCs w:val="32"/>
            </w:rPr>
          </w:pPr>
        </w:p>
        <w:p w:rsidR="006F22F2" w:rsidRDefault="006F22F2">
          <w:pPr>
            <w:rPr>
              <w:b/>
              <w:noProof/>
              <w:color w:val="3682A2"/>
              <w:sz w:val="28"/>
              <w:szCs w:val="32"/>
            </w:rPr>
          </w:pPr>
        </w:p>
        <w:p w:rsidR="006F22F2" w:rsidRDefault="008C3040">
          <w:pPr>
            <w:rPr>
              <w:b/>
              <w:noProof/>
              <w:color w:val="3682A2"/>
              <w:sz w:val="28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1049D1A1" wp14:editId="7AFBCC33">
                    <wp:extent cx="308610" cy="308610"/>
                    <wp:effectExtent l="0" t="0" r="0" b="0"/>
                    <wp:docPr id="680" name="AutoShape 2" descr="https://files.podio.com/10459856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8610" cy="308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id="AutoShape 2" o:spid="_x0000_s1026" alt="https://files.podio.com/10459856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" filled="f" stroked="f">
                    <o:lock v:ext="edit" aspectratio="t"/>
                    <w10:anchorlock/>
                  </v:rect>
                </w:pict>
              </mc:Fallback>
            </mc:AlternateContent>
          </w:r>
        </w:p>
        <w:p w:rsidR="006F22F2" w:rsidRDefault="006F22F2">
          <w:pPr>
            <w:rPr>
              <w:b/>
              <w:noProof/>
              <w:color w:val="3682A2"/>
              <w:sz w:val="28"/>
              <w:szCs w:val="32"/>
            </w:rPr>
          </w:pPr>
        </w:p>
        <w:p w:rsidR="006F22F2" w:rsidRDefault="006F22F2">
          <w:pPr>
            <w:rPr>
              <w:b/>
              <w:noProof/>
              <w:color w:val="3682A2"/>
              <w:sz w:val="28"/>
              <w:szCs w:val="32"/>
            </w:rPr>
          </w:pPr>
        </w:p>
        <w:p w:rsidR="006F22F2" w:rsidRDefault="006F22F2">
          <w:pPr>
            <w:rPr>
              <w:b/>
              <w:noProof/>
              <w:color w:val="3682A2"/>
              <w:sz w:val="28"/>
              <w:szCs w:val="32"/>
            </w:rPr>
          </w:pPr>
        </w:p>
        <w:p w:rsidR="006F22F2" w:rsidRDefault="000D700A">
          <w:pPr>
            <w:rPr>
              <w:b/>
              <w:noProof/>
              <w:color w:val="3682A2"/>
              <w:sz w:val="28"/>
              <w:szCs w:val="32"/>
            </w:rPr>
          </w:pPr>
          <w:r>
            <w:rPr>
              <w:noProof/>
              <w:sz w:val="13"/>
            </w:rPr>
            <mc:AlternateContent>
              <mc:Choice Requires="wpg">
                <w:drawing>
                  <wp:anchor distT="0" distB="0" distL="114300" distR="114300" simplePos="0" relativeHeight="251685888" behindDoc="0" locked="0" layoutInCell="1" allowOverlap="1" wp14:anchorId="28D5C201" wp14:editId="2B807569">
                    <wp:simplePos x="0" y="0"/>
                    <wp:positionH relativeFrom="page">
                      <wp:posOffset>3291840</wp:posOffset>
                    </wp:positionH>
                    <wp:positionV relativeFrom="page">
                      <wp:posOffset>4404418</wp:posOffset>
                    </wp:positionV>
                    <wp:extent cx="3848100" cy="2618105"/>
                    <wp:effectExtent l="0" t="0" r="0" b="10795"/>
                    <wp:wrapNone/>
                    <wp:docPr id="678" name="Grupa 67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848100" cy="2618105"/>
                              <a:chOff x="0" y="83392"/>
                              <a:chExt cx="4282440" cy="1876442"/>
                            </a:xfrm>
                          </wpg:grpSpPr>
                          <wps:wsp>
                            <wps:cNvPr id="54" name="Text Box 1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82666"/>
                                <a:ext cx="4282440" cy="15771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90EBF" w:rsidRPr="00671055" w:rsidRDefault="00590EBF" w:rsidP="00277D36">
                                  <w:pPr>
                                    <w:pStyle w:val="Tekstpodstawowy"/>
                                    <w:rPr>
                                      <w:rStyle w:val="TekstpodstawowyZnak"/>
                                      <w:rFonts w:ascii="Verdana" w:hAnsi="Verdana"/>
                                      <w:b/>
                                      <w:sz w:val="36"/>
                                    </w:rPr>
                                  </w:pPr>
                                  <w:r w:rsidRPr="00976886">
                                    <w:rPr>
                                      <w:rStyle w:val="TekstpodstawowyZnak"/>
                                      <w:rFonts w:ascii="Verdana" w:hAnsi="Verdana"/>
                                      <w:sz w:val="20"/>
                                    </w:rPr>
                                    <w:t xml:space="preserve">Zapraszamy do zaprezentowania konkretnych innowacyjnych rozwiązań, idei, wyzwań i potrzeb dotyczących produktów, organizacji, marketingu i społeczeństwa, skupiających się na </w:t>
                                  </w:r>
                                  <w:r w:rsidR="00431BED">
                                    <w:rPr>
                                      <w:rStyle w:val="TekstpodstawowyZnak"/>
                                      <w:rFonts w:ascii="Verdana" w:hAnsi="Verdana"/>
                                      <w:sz w:val="20"/>
                                    </w:rPr>
                                    <w:t xml:space="preserve">następujących </w:t>
                                  </w:r>
                                  <w:r w:rsidRPr="00976886">
                                    <w:rPr>
                                      <w:rStyle w:val="TekstpodstawowyZnak"/>
                                      <w:rFonts w:ascii="Verdana" w:hAnsi="Verdana"/>
                                      <w:sz w:val="20"/>
                                    </w:rPr>
                                    <w:t>tematach:</w:t>
                                  </w:r>
                                  <w:r w:rsidRPr="00671055">
                                    <w:rPr>
                                      <w:rStyle w:val="TekstpodstawowyZnak"/>
                                      <w:rFonts w:ascii="Verdana" w:hAnsi="Verdana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:rsidR="002433CD" w:rsidRDefault="002433CD" w:rsidP="007F0158">
                                  <w:pPr>
                                    <w:pStyle w:val="Tekstpodstawowy"/>
                                    <w:spacing w:after="0"/>
                                    <w:ind w:left="720"/>
                                    <w:rPr>
                                      <w:rStyle w:val="TekstpodstawowyZnak"/>
                                      <w:rFonts w:ascii="Verdana" w:hAnsi="Verdana"/>
                                      <w:i/>
                                      <w:color w:val="0F243E" w:themeColor="text2" w:themeShade="80"/>
                                      <w:sz w:val="22"/>
                                    </w:rPr>
                                  </w:pPr>
                                </w:p>
                                <w:p w:rsidR="00116BAB" w:rsidRPr="000D700A" w:rsidRDefault="00116BAB" w:rsidP="007F0158">
                                  <w:pPr>
                                    <w:pStyle w:val="Tekstpodstawowy"/>
                                    <w:spacing w:after="0"/>
                                    <w:ind w:left="720"/>
                                    <w:rPr>
                                      <w:rStyle w:val="TekstpodstawowyZnak"/>
                                      <w:rFonts w:ascii="Verdana" w:hAnsi="Verdana"/>
                                      <w:i/>
                                      <w:color w:val="0F243E" w:themeColor="text2" w:themeShade="80"/>
                                      <w:sz w:val="20"/>
                                    </w:rPr>
                                  </w:pPr>
                                  <w:r w:rsidRPr="000D700A">
                                    <w:rPr>
                                      <w:rStyle w:val="TekstpodstawowyZnak"/>
                                      <w:rFonts w:ascii="Verdana" w:hAnsi="Verdana"/>
                                      <w:i/>
                                      <w:color w:val="0F243E" w:themeColor="text2" w:themeShade="80"/>
                                      <w:sz w:val="20"/>
                                    </w:rPr>
                                    <w:t xml:space="preserve">innowacje w badaniach klinicznych, </w:t>
                                  </w:r>
                                </w:p>
                                <w:p w:rsidR="00590EBF" w:rsidRPr="000D700A" w:rsidRDefault="00116BAB" w:rsidP="007F0158">
                                  <w:pPr>
                                    <w:pStyle w:val="Tekstpodstawowy"/>
                                    <w:spacing w:after="0"/>
                                    <w:ind w:left="720"/>
                                    <w:rPr>
                                      <w:rStyle w:val="TekstpodstawowyZnak"/>
                                      <w:rFonts w:ascii="Verdana" w:hAnsi="Verdana"/>
                                      <w:i/>
                                      <w:color w:val="0F243E" w:themeColor="text2" w:themeShade="80"/>
                                      <w:sz w:val="20"/>
                                    </w:rPr>
                                  </w:pPr>
                                  <w:r w:rsidRPr="000D700A">
                                    <w:rPr>
                                      <w:rStyle w:val="TekstpodstawowyZnak"/>
                                      <w:rFonts w:ascii="Verdana" w:hAnsi="Verdana"/>
                                      <w:i/>
                                      <w:color w:val="0F243E" w:themeColor="text2" w:themeShade="80"/>
                                      <w:sz w:val="20"/>
                                    </w:rPr>
                                    <w:t>m-zdrowie, e-zdrowie, telemedycyna, diagnostyka, medycyna spersonalizowana, styl życia i uroda, aktywne życie i zdrowe starzenie się, dietetyka, projektowanie w life science</w:t>
                                  </w:r>
                                </w:p>
                              </w:txbxContent>
                            </wps:txbx>
                            <wps:bodyPr rot="0" vert="horz" wrap="square" lIns="0" tIns="0" rIns="91440" bIns="0" anchor="t" anchorCtr="0" upright="1">
                              <a:noAutofit/>
                            </wps:bodyPr>
                          </wps:wsp>
                          <wps:wsp>
                            <wps:cNvPr id="56" name="Pole tekstowe 56"/>
                            <wps:cNvSpPr txBox="1"/>
                            <wps:spPr>
                              <a:xfrm>
                                <a:off x="0" y="83392"/>
                                <a:ext cx="4032791" cy="2626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0EBF" w:rsidRPr="005E69D0" w:rsidRDefault="00590EBF" w:rsidP="004A4271">
                                  <w:pPr>
                                    <w:pStyle w:val="Nagwek1"/>
                                    <w:jc w:val="both"/>
                                    <w:rPr>
                                      <w:rFonts w:ascii="Verdana" w:hAnsi="Verdana"/>
                                      <w:color w:val="0F243E" w:themeColor="text2" w:themeShade="80"/>
                                      <w:sz w:val="30"/>
                                    </w:rPr>
                                  </w:pPr>
                                  <w:r w:rsidRPr="005E69D0">
                                    <w:rPr>
                                      <w:rFonts w:ascii="Verdana" w:hAnsi="Verdana"/>
                                      <w:color w:val="0F243E" w:themeColor="text2" w:themeShade="80"/>
                                      <w:sz w:val="30"/>
                                    </w:rPr>
                                    <w:t>Temat: Zdrowie i Jakości Życia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upa 678" o:spid="_x0000_s1030" style="position:absolute;margin-left:259.2pt;margin-top:346.8pt;width:303pt;height:206.15pt;z-index:251685888;mso-position-horizontal-relative:page;mso-position-vertical-relative:page;mso-height-relative:margin" coordorigin=",833" coordsize="42824,18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">
                    <v:shape id="Text Box 147" o:spid="_x0000_s1031" type="#_x0000_t202" style="position:absolute;top:3826;width:42824;height:15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P+8UA&#10;AADbAAAADwAAAGRycy9kb3ducmV2LnhtbESPW2vCQBCF3wv9D8sUfKsbxZYSsxHrBWyFihdE34bs&#10;mIRmZ0N2q2l/vVsQfDycy8dJRq2pxJkaV1pW0OtGIIgzq0vOFey28+c3EM4ja6wsk4JfcjBKHx8S&#10;jLW98JrOG5+LMMIuRgWF93UspcsKMui6tiYO3sk2Bn2QTS51g5cwbirZj6JXabDkQCiwpklB2ffm&#10;xwQI07v8MHb1WS2P08Psa/23n7dKdZ7a8RCEp9bfw7f2Qit4GcD/l/AD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68/7xQAAANsAAAAPAAAAAAAAAAAAAAAAAJgCAABkcnMv&#10;ZG93bnJldi54bWxQSwUGAAAAAAQABAD1AAAAigMAAAAA&#10;" filled="f" stroked="f">
                      <v:textbox inset="0,0,,0">
                        <w:txbxContent>
                          <w:p w:rsidR="00590EBF" w:rsidRPr="00671055" w:rsidRDefault="00590EBF" w:rsidP="00277D36">
                            <w:pPr>
                              <w:pStyle w:val="Tekstpodstawowy"/>
                              <w:rPr>
                                <w:rStyle w:val="TekstpodstawowyZnak"/>
                                <w:rFonts w:ascii="Verdana" w:hAnsi="Verdana"/>
                                <w:b/>
                                <w:sz w:val="36"/>
                              </w:rPr>
                            </w:pPr>
                            <w:r w:rsidRPr="00976886">
                              <w:rPr>
                                <w:rStyle w:val="TekstpodstawowyZnak"/>
                                <w:rFonts w:ascii="Verdana" w:hAnsi="Verdana"/>
                                <w:sz w:val="20"/>
                              </w:rPr>
                              <w:t xml:space="preserve">Zapraszamy do zaprezentowania konkretnych innowacyjnych rozwiązań, idei, wyzwań i potrzeb dotyczących produktów, organizacji, marketingu i społeczeństwa, skupiających się na </w:t>
                            </w:r>
                            <w:r w:rsidR="00431BED">
                              <w:rPr>
                                <w:rStyle w:val="TekstpodstawowyZnak"/>
                                <w:rFonts w:ascii="Verdana" w:hAnsi="Verdana"/>
                                <w:sz w:val="20"/>
                              </w:rPr>
                              <w:t xml:space="preserve">następujących </w:t>
                            </w:r>
                            <w:r w:rsidRPr="00976886">
                              <w:rPr>
                                <w:rStyle w:val="TekstpodstawowyZnak"/>
                                <w:rFonts w:ascii="Verdana" w:hAnsi="Verdana"/>
                                <w:sz w:val="20"/>
                              </w:rPr>
                              <w:t>tematach:</w:t>
                            </w:r>
                            <w:r w:rsidRPr="00671055">
                              <w:rPr>
                                <w:rStyle w:val="TekstpodstawowyZnak"/>
                                <w:rFonts w:ascii="Verdana" w:hAnsi="Verdana"/>
                                <w:sz w:val="20"/>
                              </w:rPr>
                              <w:t xml:space="preserve"> </w:t>
                            </w:r>
                          </w:p>
                          <w:p w:rsidR="002433CD" w:rsidRDefault="002433CD" w:rsidP="007F0158">
                            <w:pPr>
                              <w:pStyle w:val="Tekstpodstawowy"/>
                              <w:spacing w:after="0"/>
                              <w:ind w:left="720"/>
                              <w:rPr>
                                <w:rStyle w:val="TekstpodstawowyZnak"/>
                                <w:rFonts w:ascii="Verdana" w:hAnsi="Verdana"/>
                                <w:i/>
                                <w:color w:val="0F243E" w:themeColor="text2" w:themeShade="80"/>
                                <w:sz w:val="22"/>
                              </w:rPr>
                            </w:pPr>
                          </w:p>
                          <w:p w:rsidR="00116BAB" w:rsidRPr="000D700A" w:rsidRDefault="00116BAB" w:rsidP="007F0158">
                            <w:pPr>
                              <w:pStyle w:val="Tekstpodstawowy"/>
                              <w:spacing w:after="0"/>
                              <w:ind w:left="720"/>
                              <w:rPr>
                                <w:rStyle w:val="TekstpodstawowyZnak"/>
                                <w:rFonts w:ascii="Verdana" w:hAnsi="Verdana"/>
                                <w:i/>
                                <w:color w:val="0F243E" w:themeColor="text2" w:themeShade="80"/>
                                <w:sz w:val="20"/>
                              </w:rPr>
                            </w:pPr>
                            <w:proofErr w:type="gramStart"/>
                            <w:r w:rsidRPr="000D700A">
                              <w:rPr>
                                <w:rStyle w:val="TekstpodstawowyZnak"/>
                                <w:rFonts w:ascii="Verdana" w:hAnsi="Verdana"/>
                                <w:i/>
                                <w:color w:val="0F243E" w:themeColor="text2" w:themeShade="80"/>
                                <w:sz w:val="20"/>
                              </w:rPr>
                              <w:t>innowacje</w:t>
                            </w:r>
                            <w:proofErr w:type="gramEnd"/>
                            <w:r w:rsidRPr="000D700A">
                              <w:rPr>
                                <w:rStyle w:val="TekstpodstawowyZnak"/>
                                <w:rFonts w:ascii="Verdana" w:hAnsi="Verdana"/>
                                <w:i/>
                                <w:color w:val="0F243E" w:themeColor="text2" w:themeShade="80"/>
                                <w:sz w:val="20"/>
                              </w:rPr>
                              <w:t xml:space="preserve"> w badaniach klinicznych, </w:t>
                            </w:r>
                          </w:p>
                          <w:p w:rsidR="00590EBF" w:rsidRPr="000D700A" w:rsidRDefault="00116BAB" w:rsidP="007F0158">
                            <w:pPr>
                              <w:pStyle w:val="Tekstpodstawowy"/>
                              <w:spacing w:after="0"/>
                              <w:ind w:left="720"/>
                              <w:rPr>
                                <w:rStyle w:val="TekstpodstawowyZnak"/>
                                <w:rFonts w:ascii="Verdana" w:hAnsi="Verdana"/>
                                <w:i/>
                                <w:color w:val="0F243E" w:themeColor="text2" w:themeShade="80"/>
                                <w:sz w:val="20"/>
                              </w:rPr>
                            </w:pPr>
                            <w:proofErr w:type="gramStart"/>
                            <w:r w:rsidRPr="000D700A">
                              <w:rPr>
                                <w:rStyle w:val="TekstpodstawowyZnak"/>
                                <w:rFonts w:ascii="Verdana" w:hAnsi="Verdana"/>
                                <w:i/>
                                <w:color w:val="0F243E" w:themeColor="text2" w:themeShade="80"/>
                                <w:sz w:val="20"/>
                              </w:rPr>
                              <w:t>m-zdrowie</w:t>
                            </w:r>
                            <w:proofErr w:type="gramEnd"/>
                            <w:r w:rsidRPr="000D700A">
                              <w:rPr>
                                <w:rStyle w:val="TekstpodstawowyZnak"/>
                                <w:rFonts w:ascii="Verdana" w:hAnsi="Verdana"/>
                                <w:i/>
                                <w:color w:val="0F243E" w:themeColor="text2" w:themeShade="80"/>
                                <w:sz w:val="20"/>
                              </w:rPr>
                              <w:t xml:space="preserve">, e-zdrowie, </w:t>
                            </w:r>
                            <w:proofErr w:type="spellStart"/>
                            <w:r w:rsidRPr="000D700A">
                              <w:rPr>
                                <w:rStyle w:val="TekstpodstawowyZnak"/>
                                <w:rFonts w:ascii="Verdana" w:hAnsi="Verdana"/>
                                <w:i/>
                                <w:color w:val="0F243E" w:themeColor="text2" w:themeShade="80"/>
                                <w:sz w:val="20"/>
                              </w:rPr>
                              <w:t>telemedycyna</w:t>
                            </w:r>
                            <w:proofErr w:type="spellEnd"/>
                            <w:r w:rsidRPr="000D700A">
                              <w:rPr>
                                <w:rStyle w:val="TekstpodstawowyZnak"/>
                                <w:rFonts w:ascii="Verdana" w:hAnsi="Verdana"/>
                                <w:i/>
                                <w:color w:val="0F243E" w:themeColor="text2" w:themeShade="80"/>
                                <w:sz w:val="20"/>
                              </w:rPr>
                              <w:t>, diagnostyka, medycyna spersonalizowana, styl życia i uroda, aktywne życie i zdrowe starzenie się, dietetyka, projektowanie w life science</w:t>
                            </w:r>
                          </w:p>
                        </w:txbxContent>
                      </v:textbox>
                    </v:shape>
                    <v:shape id="Pole tekstowe 56" o:spid="_x0000_s1032" type="#_x0000_t202" style="position:absolute;top:833;width:40327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y3MYA&#10;AADbAAAADwAAAGRycy9kb3ducmV2LnhtbESPT2sCMRTE7wW/Q3iCl6LZbVHs1igilHqx4B+E3h6b&#10;183q5mXZRF399KYgeBxm5jfMZNbaSpyp8aVjBekgAUGcO11yoWC3/eqPQfiArLFyTAqu5GE27bxM&#10;MNPuwms6b0IhIoR9hgpMCHUmpc8NWfQDVxNH7881FkOUTSF1g5cIt5V8S5KRtFhyXDBY08JQftyc&#10;rILl7+EjrNIqvZmD/lm87t/r/e5bqV63nX+CCNSGZ/jRXmoFwxH8f4k/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iy3MYAAADbAAAADwAAAAAAAAAAAAAAAACYAgAAZHJz&#10;L2Rvd25yZXYueG1sUEsFBgAAAAAEAAQA9QAAAIsDAAAAAA==&#10;" filled="f" stroked="f" strokeweight=".5pt">
                      <v:textbox inset="0">
                        <w:txbxContent>
                          <w:p w:rsidR="00590EBF" w:rsidRPr="005E69D0" w:rsidRDefault="00590EBF" w:rsidP="004A4271">
                            <w:pPr>
                              <w:pStyle w:val="Nagwek1"/>
                              <w:jc w:val="both"/>
                              <w:rPr>
                                <w:rFonts w:ascii="Verdana" w:hAnsi="Verdana"/>
                                <w:color w:val="0F243E" w:themeColor="text2" w:themeShade="80"/>
                                <w:sz w:val="30"/>
                              </w:rPr>
                            </w:pPr>
                            <w:r w:rsidRPr="005E69D0">
                              <w:rPr>
                                <w:rFonts w:ascii="Verdana" w:hAnsi="Verdana"/>
                                <w:color w:val="0F243E" w:themeColor="text2" w:themeShade="80"/>
                                <w:sz w:val="30"/>
                              </w:rPr>
                              <w:t>Temat: Zdrowie i Jakości Życia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6F22F2" w:rsidRDefault="00F34D33">
          <w:pPr>
            <w:rPr>
              <w:b/>
              <w:color w:val="3682A2"/>
              <w:sz w:val="28"/>
              <w:szCs w:val="32"/>
            </w:rPr>
          </w:pPr>
          <w:r>
            <w:rPr>
              <w:noProof/>
              <w:sz w:val="20"/>
            </w:rPr>
            <w:t xml:space="preserve">  </w:t>
          </w:r>
        </w:p>
        <w:p w:rsidR="00A90461" w:rsidRPr="00811780" w:rsidRDefault="000D700A">
          <w:pPr>
            <w:rPr>
              <w:b/>
              <w:color w:val="3682A2"/>
              <w:sz w:val="28"/>
              <w:szCs w:val="32"/>
            </w:rPr>
          </w:pPr>
          <w:r>
            <w:rPr>
              <w:noProof/>
              <w:sz w:val="13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7A24F6D6" wp14:editId="771E6AB2">
                    <wp:simplePos x="0" y="0"/>
                    <wp:positionH relativeFrom="page">
                      <wp:posOffset>781050</wp:posOffset>
                    </wp:positionH>
                    <wp:positionV relativeFrom="page">
                      <wp:posOffset>4709853</wp:posOffset>
                    </wp:positionV>
                    <wp:extent cx="1743710" cy="1704975"/>
                    <wp:effectExtent l="0" t="0" r="0" b="9525"/>
                    <wp:wrapNone/>
                    <wp:docPr id="50" name="Text Box 27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43710" cy="1704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0EBF" w:rsidRPr="001900E1" w:rsidRDefault="00590EBF" w:rsidP="00CC1A12">
                                <w:pPr>
                                  <w:pStyle w:val="Pullquote"/>
                                  <w:spacing w:before="0" w:after="0" w:line="240" w:lineRule="auto"/>
                                  <w:ind w:left="57" w:right="57"/>
                                  <w:rPr>
                                    <w:color w:val="244061" w:themeColor="accent1" w:themeShade="80"/>
                                    <w:sz w:val="22"/>
                                  </w:rPr>
                                </w:pPr>
                                <w:r w:rsidRPr="001900E1">
                                  <w:rPr>
                                    <w:color w:val="244061" w:themeColor="accent1" w:themeShade="80"/>
                                    <w:sz w:val="22"/>
                                  </w:rPr>
                                  <w:t>„</w:t>
                                </w:r>
                                <w:r w:rsidRPr="001900E1">
                                  <w:rPr>
                                    <w:b/>
                                    <w:color w:val="244061" w:themeColor="accent1" w:themeShade="80"/>
                                    <w:sz w:val="22"/>
                                  </w:rPr>
                                  <w:t>Open space</w:t>
                                </w:r>
                                <w:r w:rsidRPr="001900E1">
                                  <w:rPr>
                                    <w:color w:val="244061" w:themeColor="accent1" w:themeShade="80"/>
                                    <w:sz w:val="22"/>
                                  </w:rPr>
                                  <w:t>” nawiązuje do koncepcji „</w:t>
                                </w:r>
                                <w:r w:rsidRPr="001900E1">
                                  <w:rPr>
                                    <w:b/>
                                    <w:color w:val="244061" w:themeColor="accent1" w:themeShade="80"/>
                                    <w:sz w:val="22"/>
                                  </w:rPr>
                                  <w:t>otwartej innowacji</w:t>
                                </w:r>
                                <w:r w:rsidRPr="001900E1">
                                  <w:rPr>
                                    <w:color w:val="244061" w:themeColor="accent1" w:themeShade="80"/>
                                    <w:sz w:val="22"/>
                                  </w:rPr>
                                  <w:t xml:space="preserve">”, zachęca do współpracy oraz promuje efektywne wykorzystanie wiedzy, umiejętności </w:t>
                                </w:r>
                              </w:p>
                              <w:p w:rsidR="00590EBF" w:rsidRPr="001900E1" w:rsidRDefault="00590EBF" w:rsidP="00CC1A12">
                                <w:pPr>
                                  <w:pStyle w:val="Pullquote"/>
                                  <w:spacing w:before="0" w:after="0" w:line="240" w:lineRule="auto"/>
                                  <w:ind w:left="57" w:right="57"/>
                                  <w:rPr>
                                    <w:color w:val="244061" w:themeColor="accent1" w:themeShade="80"/>
                                    <w:sz w:val="22"/>
                                  </w:rPr>
                                </w:pPr>
                                <w:r w:rsidRPr="001900E1">
                                  <w:rPr>
                                    <w:color w:val="244061" w:themeColor="accent1" w:themeShade="80"/>
                                    <w:sz w:val="22"/>
                                  </w:rPr>
                                  <w:t>i możliwości.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273" o:spid="_x0000_s1033" type="#_x0000_t202" style="position:absolute;margin-left:61.5pt;margin-top:370.85pt;width:137.3pt;height:134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fhFuQIAAMQ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" filled="f" stroked="f">
                    <v:textbox>
                      <w:txbxContent>
                        <w:p w:rsidR="00590EBF" w:rsidRPr="001900E1" w:rsidRDefault="00590EBF" w:rsidP="00CC1A12">
                          <w:pPr>
                            <w:pStyle w:val="Pullquote"/>
                            <w:spacing w:before="0" w:after="0" w:line="240" w:lineRule="auto"/>
                            <w:ind w:left="57" w:right="57"/>
                            <w:rPr>
                              <w:color w:val="244061" w:themeColor="accent1" w:themeShade="80"/>
                              <w:sz w:val="22"/>
                            </w:rPr>
                          </w:pPr>
                          <w:r w:rsidRPr="001900E1">
                            <w:rPr>
                              <w:color w:val="244061" w:themeColor="accent1" w:themeShade="80"/>
                              <w:sz w:val="22"/>
                            </w:rPr>
                            <w:t>„</w:t>
                          </w:r>
                          <w:r w:rsidRPr="001900E1">
                            <w:rPr>
                              <w:b/>
                              <w:color w:val="244061" w:themeColor="accent1" w:themeShade="80"/>
                              <w:sz w:val="22"/>
                            </w:rPr>
                            <w:t xml:space="preserve">Open </w:t>
                          </w:r>
                          <w:proofErr w:type="spellStart"/>
                          <w:r w:rsidRPr="001900E1">
                            <w:rPr>
                              <w:b/>
                              <w:color w:val="244061" w:themeColor="accent1" w:themeShade="80"/>
                              <w:sz w:val="22"/>
                            </w:rPr>
                            <w:t>space</w:t>
                          </w:r>
                          <w:proofErr w:type="spellEnd"/>
                          <w:r w:rsidRPr="001900E1">
                            <w:rPr>
                              <w:color w:val="244061" w:themeColor="accent1" w:themeShade="80"/>
                              <w:sz w:val="22"/>
                            </w:rPr>
                            <w:t>” nawiązuje do koncepcji „</w:t>
                          </w:r>
                          <w:r w:rsidRPr="001900E1">
                            <w:rPr>
                              <w:b/>
                              <w:color w:val="244061" w:themeColor="accent1" w:themeShade="80"/>
                              <w:sz w:val="22"/>
                            </w:rPr>
                            <w:t>otwartej innowacji</w:t>
                          </w:r>
                          <w:r w:rsidRPr="001900E1">
                            <w:rPr>
                              <w:color w:val="244061" w:themeColor="accent1" w:themeShade="80"/>
                              <w:sz w:val="22"/>
                            </w:rPr>
                            <w:t xml:space="preserve">”, zachęca do współpracy oraz promuje efektywne wykorzystanie wiedzy, umiejętności </w:t>
                          </w:r>
                        </w:p>
                        <w:p w:rsidR="00590EBF" w:rsidRPr="001900E1" w:rsidRDefault="00590EBF" w:rsidP="00CC1A12">
                          <w:pPr>
                            <w:pStyle w:val="Pullquote"/>
                            <w:spacing w:before="0" w:after="0" w:line="240" w:lineRule="auto"/>
                            <w:ind w:left="57" w:right="57"/>
                            <w:rPr>
                              <w:color w:val="244061" w:themeColor="accent1" w:themeShade="80"/>
                              <w:sz w:val="22"/>
                            </w:rPr>
                          </w:pPr>
                          <w:proofErr w:type="gramStart"/>
                          <w:r w:rsidRPr="001900E1">
                            <w:rPr>
                              <w:color w:val="244061" w:themeColor="accent1" w:themeShade="80"/>
                              <w:sz w:val="22"/>
                            </w:rPr>
                            <w:t>i</w:t>
                          </w:r>
                          <w:proofErr w:type="gramEnd"/>
                          <w:r w:rsidRPr="001900E1">
                            <w:rPr>
                              <w:color w:val="244061" w:themeColor="accent1" w:themeShade="80"/>
                              <w:sz w:val="22"/>
                            </w:rPr>
                            <w:t xml:space="preserve"> możliwości.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p w:rsidR="00A95C02" w:rsidRPr="00811780" w:rsidRDefault="008C3040">
      <w:pPr>
        <w:pStyle w:val="Tekstpodstawowy"/>
        <w:rPr>
          <w:sz w:val="13"/>
        </w:rPr>
      </w:pPr>
      <w:r>
        <w:rPr>
          <w:noProof/>
          <w:sz w:val="13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4F031B6" wp14:editId="6DB0077A">
                <wp:simplePos x="0" y="0"/>
                <wp:positionH relativeFrom="page">
                  <wp:posOffset>1147156</wp:posOffset>
                </wp:positionH>
                <wp:positionV relativeFrom="page">
                  <wp:posOffset>7165571</wp:posOffset>
                </wp:positionV>
                <wp:extent cx="5143500" cy="2470785"/>
                <wp:effectExtent l="0" t="0" r="0" b="5715"/>
                <wp:wrapNone/>
                <wp:docPr id="60" name="Grup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3500" cy="2470785"/>
                          <a:chOff x="0" y="291145"/>
                          <a:chExt cx="4282440" cy="1907166"/>
                        </a:xfrm>
                      </wpg:grpSpPr>
                      <wps:wsp>
                        <wps:cNvPr id="4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145"/>
                            <a:ext cx="4244340" cy="27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2C2A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0EBF" w:rsidRPr="005E69D0" w:rsidRDefault="00590EBF">
                              <w:pPr>
                                <w:pStyle w:val="Nagwek1"/>
                                <w:rPr>
                                  <w:rFonts w:ascii="Verdana" w:hAnsi="Verdana"/>
                                  <w:color w:val="0F243E" w:themeColor="text2" w:themeShade="80"/>
                                  <w:sz w:val="30"/>
                                </w:rPr>
                              </w:pPr>
                              <w:r w:rsidRPr="005E69D0">
                                <w:rPr>
                                  <w:rFonts w:ascii="Verdana" w:hAnsi="Verdana"/>
                                  <w:color w:val="0F243E" w:themeColor="text2" w:themeShade="80"/>
                                  <w:sz w:val="30"/>
                                </w:rPr>
                                <w:t xml:space="preserve">Dla kogo? </w:t>
                              </w:r>
                              <w:r w:rsidRPr="005E69D0">
                                <w:rPr>
                                  <w:rFonts w:ascii="Verdana" w:hAnsi="Verdana"/>
                                  <w:color w:val="0F243E" w:themeColor="text2" w:themeShade="80"/>
                                  <w:sz w:val="3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3755"/>
                            <a:ext cx="4282440" cy="151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0EBF" w:rsidRDefault="00590EBF" w:rsidP="00671055">
                              <w:pPr>
                                <w:pStyle w:val="Tekstpodstawowy"/>
                                <w:spacing w:line="276" w:lineRule="auto"/>
                                <w:rPr>
                                  <w:rFonts w:ascii="Verdana" w:hAnsi="Verdana"/>
                                  <w:sz w:val="20"/>
                                </w:rPr>
                              </w:pPr>
                              <w:r w:rsidRPr="00671055">
                                <w:rPr>
                                  <w:rFonts w:ascii="Verdana" w:hAnsi="Verdana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SOS </w:t>
                              </w:r>
                              <w:r w:rsidRPr="00671055">
                                <w:rPr>
                                  <w:rFonts w:ascii="Verdana" w:hAnsi="Verdana"/>
                                  <w:sz w:val="20"/>
                                </w:rPr>
                                <w:t>201</w:t>
                              </w:r>
                              <w:r w:rsidR="007F0158">
                                <w:rPr>
                                  <w:rFonts w:ascii="Verdana" w:hAnsi="Verdana"/>
                                  <w:sz w:val="20"/>
                                </w:rPr>
                                <w:t>4</w:t>
                              </w:r>
                              <w:r w:rsidRPr="00671055">
                                <w:rPr>
                                  <w:rFonts w:ascii="Verdana" w:hAnsi="Verdana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 xml:space="preserve">jest </w:t>
                              </w:r>
                              <w:r w:rsidRPr="00671055">
                                <w:rPr>
                                  <w:rFonts w:ascii="Verdana" w:hAnsi="Verdana"/>
                                  <w:sz w:val="20"/>
                                </w:rPr>
                                <w:t>otwart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a</w:t>
                              </w:r>
                              <w:r w:rsidRPr="00671055">
                                <w:rPr>
                                  <w:rFonts w:ascii="Verdana" w:hAnsi="Verdana"/>
                                  <w:sz w:val="20"/>
                                </w:rPr>
                                <w:t xml:space="preserve"> dla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 xml:space="preserve">członków Klastra LifeScience Kraków, oraz partnerów </w:t>
                              </w:r>
                              <w:r w:rsidRPr="00671055">
                                <w:rPr>
                                  <w:rFonts w:ascii="Verdana" w:hAnsi="Verdana"/>
                                  <w:sz w:val="20"/>
                                </w:rPr>
                                <w:t>firm i instytucji z kraju i z zagranicy, zainteresowanych poznaniem naszych możliwości i przedstawieniem oferty współpracy.</w:t>
                              </w:r>
                            </w:p>
                            <w:p w:rsidR="00590EBF" w:rsidRPr="00671055" w:rsidRDefault="00116BAB" w:rsidP="004A4271">
                              <w:pPr>
                                <w:pStyle w:val="Tekstpodstawowy"/>
                                <w:spacing w:before="240" w:line="276" w:lineRule="auto"/>
                                <w:rPr>
                                  <w:rStyle w:val="TekstpodstawowyZnak"/>
                                  <w:rFonts w:ascii="Verdana" w:hAnsi="Verdana"/>
                                  <w:sz w:val="20"/>
                                </w:rPr>
                              </w:pPr>
                              <w:r>
                                <w:rPr>
                                  <w:rStyle w:val="TekstpodstawowyZnak"/>
                                  <w:rFonts w:ascii="Verdana" w:hAnsi="Verdana"/>
                                  <w:sz w:val="20"/>
                                </w:rPr>
                                <w:t>Wydarzenie</w:t>
                              </w:r>
                              <w:r w:rsidR="00590EBF">
                                <w:rPr>
                                  <w:rStyle w:val="TekstpodstawowyZnak"/>
                                  <w:rFonts w:ascii="Verdana" w:hAnsi="Verdana"/>
                                  <w:sz w:val="20"/>
                                </w:rPr>
                                <w:t xml:space="preserve"> adresowan</w:t>
                              </w:r>
                              <w:r>
                                <w:rPr>
                                  <w:rStyle w:val="TekstpodstawowyZnak"/>
                                  <w:rFonts w:ascii="Verdana" w:hAnsi="Verdana"/>
                                  <w:sz w:val="20"/>
                                </w:rPr>
                                <w:t>e</w:t>
                              </w:r>
                              <w:r w:rsidR="00590EBF">
                                <w:rPr>
                                  <w:rStyle w:val="TekstpodstawowyZnak"/>
                                  <w:rFonts w:ascii="Verdana" w:hAnsi="Verdana"/>
                                  <w:sz w:val="20"/>
                                </w:rPr>
                                <w:t xml:space="preserve"> jest do przedstawicieli nauki i edukacji, biznesu i opieki zdrowotnej zaangażowanych bezpośrednio w rozwój innowacyjnych rozwiązań, jak również do firm i instytucji otoczenia biznesu, finansów, doradztwa i innych w</w:t>
                              </w:r>
                              <w:r w:rsidR="00541C23">
                                <w:rPr>
                                  <w:rStyle w:val="TekstpodstawowyZnak"/>
                                  <w:rFonts w:ascii="Verdana" w:hAnsi="Verdana"/>
                                  <w:sz w:val="20"/>
                                </w:rPr>
                                <w:t>s</w:t>
                              </w:r>
                              <w:r w:rsidR="00590EBF">
                                <w:rPr>
                                  <w:rStyle w:val="TekstpodstawowyZnak"/>
                                  <w:rFonts w:ascii="Verdana" w:hAnsi="Verdana"/>
                                  <w:sz w:val="20"/>
                                </w:rPr>
                                <w:t xml:space="preserve">pierających działania na polu innowacji.  </w:t>
                              </w:r>
                            </w:p>
                          </w:txbxContent>
                        </wps:txbx>
                        <wps:bodyPr rot="0" vert="horz" wrap="square" lIns="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60" o:spid="_x0000_s1034" style="position:absolute;left:0;text-align:left;margin-left:90.35pt;margin-top:564.2pt;width:405pt;height:194.55pt;z-index:251651072;mso-position-horizontal-relative:page;mso-position-vertical-relative:page" coordorigin=",2911" coordsize="42824,1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">
                <v:shape id="Text Box 16" o:spid="_x0000_s1035" type="#_x0000_t202" style="position:absolute;top:2911;width:42443;height:2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rMsMA&#10;AADbAAAADwAAAGRycy9kb3ducmV2LnhtbESPT4vCMBTE7wt+h/AEb2uqFFmrUaQg+O+yKuLx0Tzb&#10;YvNSmth2v/1GWNjjMDO/YZbr3lSipcaVlhVMxhEI4szqknMF18v28wuE88gaK8uk4IccrFeDjyUm&#10;2nb8Te3Z5yJA2CWooPC+TqR0WUEG3djWxMF72MagD7LJpW6wC3BTyWkUzaTBksNCgTWlBWXP88so&#10;2GdxG6enY/dK41t9P9CU7nxTajTsNwsQnnr/H/5r77SCeA7vL+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qrMsMAAADbAAAADwAAAAAAAAAAAAAAAACYAgAAZHJzL2Rv&#10;d25yZXYueG1sUEsFBgAAAAAEAAQA9QAAAIgDAAAAAA==&#10;" filled="f" fillcolor="#c2c2ad" stroked="f">
                  <v:textbox inset="0,0,0,0">
                    <w:txbxContent>
                      <w:p w:rsidR="00590EBF" w:rsidRPr="005E69D0" w:rsidRDefault="00590EBF">
                        <w:pPr>
                          <w:pStyle w:val="Nagwek1"/>
                          <w:rPr>
                            <w:rFonts w:ascii="Verdana" w:hAnsi="Verdana"/>
                            <w:color w:val="0F243E" w:themeColor="text2" w:themeShade="80"/>
                            <w:sz w:val="30"/>
                          </w:rPr>
                        </w:pPr>
                        <w:r w:rsidRPr="005E69D0">
                          <w:rPr>
                            <w:rFonts w:ascii="Verdana" w:hAnsi="Verdana"/>
                            <w:color w:val="0F243E" w:themeColor="text2" w:themeShade="80"/>
                            <w:sz w:val="30"/>
                          </w:rPr>
                          <w:t xml:space="preserve">Dla kogo? </w:t>
                        </w:r>
                        <w:r w:rsidRPr="005E69D0">
                          <w:rPr>
                            <w:rFonts w:ascii="Verdana" w:hAnsi="Verdana"/>
                            <w:color w:val="0F243E" w:themeColor="text2" w:themeShade="80"/>
                            <w:sz w:val="30"/>
                          </w:rPr>
                          <w:tab/>
                        </w:r>
                      </w:p>
                    </w:txbxContent>
                  </v:textbox>
                </v:shape>
                <v:shape id="Text Box 147" o:spid="_x0000_s1036" type="#_x0000_t202" style="position:absolute;top:6837;width:42824;height:15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9TI8IA&#10;AADbAAAADwAAAGRycy9kb3ducmV2LnhtbERPTWvCQBC9F/wPywi91Y1SpKSuUmuFqqBoRfQ2ZKdJ&#10;aHY2ZFdN/fWdQ8Hj432PJq2r1IWaUHo20O8loIgzb0vODey/5k8voEJEtlh5JgO/FGAy7jyMMLX+&#10;ylu67GKuJIRDigaKGOtU65AV5DD0fE0s3LdvHEaBTa5tg1cJd5UeJMlQOyxZGgqs6b2g7Gd3dlLC&#10;NNUL5zfLanWaHT/W29th3hrz2G3fXkFFauNd/O/+tAaeZax8kR+gx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1MjwgAAANsAAAAPAAAAAAAAAAAAAAAAAJgCAABkcnMvZG93&#10;bnJldi54bWxQSwUGAAAAAAQABAD1AAAAhwMAAAAA&#10;" filled="f" stroked="f">
                  <v:textbox inset="0,0,,0">
                    <w:txbxContent>
                      <w:p w:rsidR="00590EBF" w:rsidRDefault="00590EBF" w:rsidP="00671055">
                        <w:pPr>
                          <w:pStyle w:val="Tekstpodstawowy"/>
                          <w:spacing w:line="276" w:lineRule="auto"/>
                          <w:rPr>
                            <w:rFonts w:ascii="Verdana" w:hAnsi="Verdana"/>
                            <w:sz w:val="20"/>
                          </w:rPr>
                        </w:pPr>
                        <w:r w:rsidRPr="00671055">
                          <w:rPr>
                            <w:rFonts w:ascii="Verdana" w:hAnsi="Verdana"/>
                            <w:sz w:val="20"/>
                          </w:rPr>
                          <w:t>L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SOS </w:t>
                        </w:r>
                        <w:r w:rsidRPr="00671055">
                          <w:rPr>
                            <w:rFonts w:ascii="Verdana" w:hAnsi="Verdana"/>
                            <w:sz w:val="20"/>
                          </w:rPr>
                          <w:t>201</w:t>
                        </w:r>
                        <w:r w:rsidR="007F0158">
                          <w:rPr>
                            <w:rFonts w:ascii="Verdana" w:hAnsi="Verdana"/>
                            <w:sz w:val="20"/>
                          </w:rPr>
                          <w:t>4</w:t>
                        </w:r>
                        <w:r w:rsidRPr="00671055">
                          <w:rPr>
                            <w:rFonts w:ascii="Verdana" w:hAnsi="Verdana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 xml:space="preserve">jest </w:t>
                        </w:r>
                        <w:r w:rsidRPr="00671055">
                          <w:rPr>
                            <w:rFonts w:ascii="Verdana" w:hAnsi="Verdana"/>
                            <w:sz w:val="20"/>
                          </w:rPr>
                          <w:t>otwart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a</w:t>
                        </w:r>
                        <w:r w:rsidRPr="00671055">
                          <w:rPr>
                            <w:rFonts w:ascii="Verdana" w:hAnsi="Verdana"/>
                            <w:sz w:val="20"/>
                          </w:rPr>
                          <w:t xml:space="preserve"> dla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 xml:space="preserve">członków Klastra LifeScience Kraków, oraz partnerów </w:t>
                        </w:r>
                        <w:r w:rsidRPr="00671055">
                          <w:rPr>
                            <w:rFonts w:ascii="Verdana" w:hAnsi="Verdana"/>
                            <w:sz w:val="20"/>
                          </w:rPr>
                          <w:t>firm i instytucji z kraju i z zagranicy, zainteresowanych poznaniem naszych możliwości i przedstawieniem oferty współpracy.</w:t>
                        </w:r>
                      </w:p>
                      <w:p w:rsidR="00590EBF" w:rsidRPr="00671055" w:rsidRDefault="00116BAB" w:rsidP="004A4271">
                        <w:pPr>
                          <w:pStyle w:val="Tekstpodstawowy"/>
                          <w:spacing w:before="240" w:line="276" w:lineRule="auto"/>
                          <w:rPr>
                            <w:rStyle w:val="TekstpodstawowyZnak"/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Style w:val="TekstpodstawowyZnak"/>
                            <w:rFonts w:ascii="Verdana" w:hAnsi="Verdana"/>
                            <w:sz w:val="20"/>
                          </w:rPr>
                          <w:t>Wydarzenie</w:t>
                        </w:r>
                        <w:r w:rsidR="00590EBF">
                          <w:rPr>
                            <w:rStyle w:val="TekstpodstawowyZnak"/>
                            <w:rFonts w:ascii="Verdana" w:hAnsi="Verdana"/>
                            <w:sz w:val="20"/>
                          </w:rPr>
                          <w:t xml:space="preserve"> adresowan</w:t>
                        </w:r>
                        <w:r>
                          <w:rPr>
                            <w:rStyle w:val="TekstpodstawowyZnak"/>
                            <w:rFonts w:ascii="Verdana" w:hAnsi="Verdana"/>
                            <w:sz w:val="20"/>
                          </w:rPr>
                          <w:t>e</w:t>
                        </w:r>
                        <w:r w:rsidR="00590EBF">
                          <w:rPr>
                            <w:rStyle w:val="TekstpodstawowyZnak"/>
                            <w:rFonts w:ascii="Verdana" w:hAnsi="Verdana"/>
                            <w:sz w:val="20"/>
                          </w:rPr>
                          <w:t xml:space="preserve"> jest do przedstawicieli nauki i edukacji, biznesu i opieki zdrowotnej zaangażowanych bezpośrednio w rozwój innowacyjnych rozwiązań, jak również do firm i instytucji otoczenia biznesu, finansów, doradztwa i innych w</w:t>
                        </w:r>
                        <w:r w:rsidR="00541C23">
                          <w:rPr>
                            <w:rStyle w:val="TekstpodstawowyZnak"/>
                            <w:rFonts w:ascii="Verdana" w:hAnsi="Verdana"/>
                            <w:sz w:val="20"/>
                          </w:rPr>
                          <w:t>s</w:t>
                        </w:r>
                        <w:r w:rsidR="00590EBF">
                          <w:rPr>
                            <w:rStyle w:val="TekstpodstawowyZnak"/>
                            <w:rFonts w:ascii="Verdana" w:hAnsi="Verdana"/>
                            <w:sz w:val="20"/>
                          </w:rPr>
                          <w:t xml:space="preserve">pierających działania na polu innowacji. 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4294967294" distB="4294967294" distL="114300" distR="114300" simplePos="0" relativeHeight="251667456" behindDoc="0" locked="0" layoutInCell="1" allowOverlap="1" wp14:anchorId="151BD6E6" wp14:editId="680FE788">
                <wp:simplePos x="0" y="0"/>
                <wp:positionH relativeFrom="page">
                  <wp:posOffset>3686175</wp:posOffset>
                </wp:positionH>
                <wp:positionV relativeFrom="page">
                  <wp:posOffset>1638299</wp:posOffset>
                </wp:positionV>
                <wp:extent cx="6810375" cy="0"/>
                <wp:effectExtent l="0" t="0" r="0" b="0"/>
                <wp:wrapNone/>
                <wp:docPr id="47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2" o:spid="_x0000_s1026" style="position:absolute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290.25pt,129pt" to="826.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" stroked="f">
                <w10:wrap anchorx="page" anchory="page"/>
              </v:lin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5322C2A" wp14:editId="30D52658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46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Default="00590EBF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8" type="#_x0000_t202" style="position:absolute;left:0;text-align:left;margin-left:200pt;margin-top:248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MBK3ca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90EBF" w:rsidRDefault="00590EBF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C2CC4B3" wp14:editId="5C82F2D9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45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Default="00590EBF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9" type="#_x0000_t202" style="position:absolute;left:0;text-align:left;margin-left:199.2pt;margin-top:519.8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D7f+P7ECAAC8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590EBF" w:rsidRDefault="00590EBF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C02" w:rsidRPr="00811780">
        <w:rPr>
          <w:sz w:val="13"/>
        </w:rPr>
        <w:br w:type="page"/>
      </w:r>
      <w:r w:rsidR="006874D8">
        <w:rPr>
          <w:noProof/>
          <w:sz w:val="13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48E699" wp14:editId="4BC3259E">
                <wp:simplePos x="0" y="0"/>
                <wp:positionH relativeFrom="page">
                  <wp:posOffset>157655</wp:posOffset>
                </wp:positionH>
                <wp:positionV relativeFrom="page">
                  <wp:posOffset>8639503</wp:posOffset>
                </wp:positionV>
                <wp:extent cx="1656715" cy="1613908"/>
                <wp:effectExtent l="0" t="0" r="0" b="5715"/>
                <wp:wrapNone/>
                <wp:docPr id="689" name="Pole tekstow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6715" cy="16139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EBF" w:rsidRDefault="00590EBF">
                            <w:r>
                              <w:rPr>
                                <w:rFonts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D93EE66" wp14:editId="6F2D8170">
                                  <wp:extent cx="1478156" cy="1187144"/>
                                  <wp:effectExtent l="0" t="0" r="8255" b="0"/>
                                  <wp:docPr id="693" name="Obraz 6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C:\Users\KazM\Downloads\MP9004339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8156" cy="1187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689" o:spid="_x0000_s1039" type="#_x0000_t202" style="position:absolute;left:0;text-align:left;margin-left:12.4pt;margin-top:680.3pt;width:130.45pt;height:127.1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" filled="f" stroked="f" strokeweight=".5pt">
                <v:path arrowok="t"/>
                <v:textbox>
                  <w:txbxContent>
                    <w:p w:rsidR="00590EBF" w:rsidRDefault="00590EBF">
                      <w:r>
                        <w:rPr>
                          <w:rFonts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D93EE66" wp14:editId="6F2D8170">
                            <wp:extent cx="1478156" cy="1187144"/>
                            <wp:effectExtent l="0" t="0" r="8255" b="0"/>
                            <wp:docPr id="693" name="Obraz 6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C:\Users\KazM\Downloads\MP9004339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8156" cy="1187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20112"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4631FA" wp14:editId="59F7F07A">
                <wp:simplePos x="0" y="0"/>
                <wp:positionH relativeFrom="page">
                  <wp:posOffset>4439285</wp:posOffset>
                </wp:positionH>
                <wp:positionV relativeFrom="page">
                  <wp:posOffset>6286266</wp:posOffset>
                </wp:positionV>
                <wp:extent cx="2495550" cy="4301289"/>
                <wp:effectExtent l="0" t="0" r="0" b="4445"/>
                <wp:wrapNone/>
                <wp:docPr id="68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4301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Default="00590EBF" w:rsidP="00F44C89">
                            <w:pPr>
                              <w:autoSpaceDE w:val="0"/>
                              <w:autoSpaceDN w:val="0"/>
                              <w:adjustRightInd w:val="0"/>
                              <w:spacing w:before="100" w:beforeAutospacing="1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71055"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 xml:space="preserve">#4. 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Kawa, herbata, kanapka ciastko i ne</w:t>
                            </w:r>
                            <w:r w:rsidRPr="00F44C89"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tworking:</w:t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431BED" w:rsidRPr="00F44C89" w:rsidRDefault="00590EBF" w:rsidP="00F44C89">
                            <w:pPr>
                              <w:autoSpaceDE w:val="0"/>
                              <w:autoSpaceDN w:val="0"/>
                              <w:adjustRightInd w:val="0"/>
                              <w:spacing w:before="100" w:beforeAutospacing="1" w:line="276" w:lineRule="auto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  <w:r w:rsidRPr="00F44C89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 xml:space="preserve">pomiędzy sesjami prezentacji oraz w trakcie lunchu możliwe będą indywidualne spotkania zarówno z prezenterami, jak i pozostałymi uczestnikami imprezy. </w:t>
                            </w:r>
                          </w:p>
                          <w:p w:rsidR="00590EBF" w:rsidRDefault="00590EBF" w:rsidP="00F44C89">
                            <w:pPr>
                              <w:autoSpaceDE w:val="0"/>
                              <w:autoSpaceDN w:val="0"/>
                              <w:adjustRightInd w:val="0"/>
                              <w:spacing w:before="100" w:beforeAutospacing="1"/>
                            </w:pPr>
                            <w:r w:rsidRPr="00F44C89">
                              <w:rPr>
                                <w:rFonts w:ascii="Verdana" w:hAnsi="Verdana" w:cs="Arial"/>
                                <w:noProof/>
                                <w:sz w:val="18"/>
                                <w:szCs w:val="20"/>
                              </w:rPr>
                              <w:drawing>
                                <wp:inline distT="0" distB="0" distL="0" distR="0" wp14:anchorId="59983E0B" wp14:editId="40910B3B">
                                  <wp:extent cx="2002315" cy="3003473"/>
                                  <wp:effectExtent l="0" t="0" r="0" b="6985"/>
                                  <wp:docPr id="699" name="Obraz 6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http://www.specialistinfo.com/images/conf-rotation/coffee_brea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2315" cy="3003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left:0;text-align:left;margin-left:349.55pt;margin-top:495pt;width:196.5pt;height:338.7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" filled="f" stroked="f">
                <v:textbox inset="0,0,,0">
                  <w:txbxContent>
                    <w:p w:rsidR="00590EBF" w:rsidRDefault="00590EBF" w:rsidP="00F44C89">
                      <w:pPr>
                        <w:autoSpaceDE w:val="0"/>
                        <w:autoSpaceDN w:val="0"/>
                        <w:adjustRightInd w:val="0"/>
                        <w:spacing w:before="100" w:beforeAutospacing="1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671055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 xml:space="preserve">#4. </w:t>
                      </w:r>
                      <w:r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 xml:space="preserve">Kawa, herbata, kanapka ciastko i </w:t>
                      </w:r>
                      <w:proofErr w:type="spellStart"/>
                      <w:r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>ne</w:t>
                      </w:r>
                      <w:r w:rsidRPr="00F44C89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>tworking</w:t>
                      </w:r>
                      <w:proofErr w:type="spellEnd"/>
                      <w:r w:rsidRPr="00F44C89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  </w:t>
                      </w:r>
                    </w:p>
                    <w:p w:rsidR="00431BED" w:rsidRPr="00F44C89" w:rsidRDefault="00590EBF" w:rsidP="00F44C89">
                      <w:pPr>
                        <w:autoSpaceDE w:val="0"/>
                        <w:autoSpaceDN w:val="0"/>
                        <w:adjustRightInd w:val="0"/>
                        <w:spacing w:before="100" w:beforeAutospacing="1" w:line="276" w:lineRule="auto"/>
                        <w:jc w:val="both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  <w:r w:rsidRPr="00F44C89">
                        <w:rPr>
                          <w:rFonts w:ascii="Verdana" w:hAnsi="Verdana" w:cs="Arial"/>
                          <w:sz w:val="18"/>
                          <w:szCs w:val="18"/>
                        </w:rPr>
                        <w:t xml:space="preserve">pomiędzy sesjami prezentacji oraz w trakcie lunchu możliwe będą indywidualne spotkania zarówno z prezenterami, jak i pozostałymi uczestnikami imprezy. </w:t>
                      </w:r>
                    </w:p>
                    <w:p w:rsidR="00590EBF" w:rsidRDefault="00590EBF" w:rsidP="00F44C89">
                      <w:pPr>
                        <w:autoSpaceDE w:val="0"/>
                        <w:autoSpaceDN w:val="0"/>
                        <w:adjustRightInd w:val="0"/>
                        <w:spacing w:before="100" w:beforeAutospacing="1"/>
                      </w:pPr>
                      <w:r w:rsidRPr="00F44C89">
                        <w:rPr>
                          <w:rFonts w:ascii="Verdana" w:hAnsi="Verdana" w:cs="Arial"/>
                          <w:noProof/>
                          <w:sz w:val="18"/>
                          <w:szCs w:val="20"/>
                        </w:rPr>
                        <w:drawing>
                          <wp:inline distT="0" distB="0" distL="0" distR="0" wp14:anchorId="59983E0B" wp14:editId="40910B3B">
                            <wp:extent cx="2002315" cy="3003473"/>
                            <wp:effectExtent l="0" t="0" r="0" b="6985"/>
                            <wp:docPr id="699" name="Obraz 6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http://www.specialistinfo.com/images/conf-rotation/coffee_brea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2315" cy="3003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20112"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695615" behindDoc="0" locked="0" layoutInCell="1" allowOverlap="1" wp14:anchorId="17D15C0E" wp14:editId="55C5467F">
                <wp:simplePos x="0" y="0"/>
                <wp:positionH relativeFrom="page">
                  <wp:posOffset>2989580</wp:posOffset>
                </wp:positionH>
                <wp:positionV relativeFrom="page">
                  <wp:posOffset>4505325</wp:posOffset>
                </wp:positionV>
                <wp:extent cx="1588135" cy="2128520"/>
                <wp:effectExtent l="0" t="0" r="0" b="5080"/>
                <wp:wrapNone/>
                <wp:docPr id="687" name="Pole tekstow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8135" cy="212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EBF" w:rsidRDefault="00590EBF" w:rsidP="009820C0">
                            <w:pPr>
                              <w:ind w:right="-339"/>
                            </w:pPr>
                            <w:r w:rsidRPr="00504762">
                              <w:rPr>
                                <w:noProof/>
                              </w:rPr>
                              <w:drawing>
                                <wp:inline distT="0" distB="0" distL="0" distR="0" wp14:anchorId="2A6A1761" wp14:editId="430FBEFA">
                                  <wp:extent cx="1256619" cy="2003258"/>
                                  <wp:effectExtent l="0" t="0" r="1270" b="0"/>
                                  <wp:docPr id="700" name="Obraz 6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theplusgroup.co.uk/images/small/senator-banner-stan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619" cy="2003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87" o:spid="_x0000_s1041" type="#_x0000_t202" style="position:absolute;left:0;text-align:left;margin-left:235.4pt;margin-top:354.75pt;width:125.05pt;height:167.6pt;z-index:2516956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" filled="f" stroked="f" strokeweight=".5pt">
                <v:path arrowok="t"/>
                <v:textbox>
                  <w:txbxContent>
                    <w:p w:rsidR="00590EBF" w:rsidRDefault="00590EBF" w:rsidP="009820C0">
                      <w:pPr>
                        <w:ind w:right="-339"/>
                      </w:pPr>
                      <w:r w:rsidRPr="00504762">
                        <w:rPr>
                          <w:noProof/>
                        </w:rPr>
                        <w:drawing>
                          <wp:inline distT="0" distB="0" distL="0" distR="0" wp14:anchorId="2A6A1761" wp14:editId="430FBEFA">
                            <wp:extent cx="1256619" cy="2003258"/>
                            <wp:effectExtent l="0" t="0" r="1270" b="0"/>
                            <wp:docPr id="700" name="Obraz 6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theplusgroup.co.uk/images/small/senator-banner-stan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6619" cy="2003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60D1" w:rsidRPr="00811780">
        <w:rPr>
          <w:noProof/>
          <w:sz w:val="13"/>
        </w:rPr>
        <w:drawing>
          <wp:anchor distT="0" distB="0" distL="114300" distR="114300" simplePos="0" relativeHeight="251693056" behindDoc="0" locked="0" layoutInCell="1" allowOverlap="1" wp14:anchorId="0C2E65EF" wp14:editId="6B093599">
            <wp:simplePos x="0" y="0"/>
            <wp:positionH relativeFrom="page">
              <wp:posOffset>276225</wp:posOffset>
            </wp:positionH>
            <wp:positionV relativeFrom="page">
              <wp:posOffset>1756410</wp:posOffset>
            </wp:positionV>
            <wp:extent cx="1630045" cy="1743710"/>
            <wp:effectExtent l="0" t="0" r="8255" b="8890"/>
            <wp:wrapSquare wrapText="bothSides"/>
            <wp:docPr id="675" name="Obraz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azM\Downloads\MP9004276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74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66A"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5A1C20" wp14:editId="2AF5E70C">
                <wp:simplePos x="0" y="0"/>
                <wp:positionH relativeFrom="page">
                  <wp:posOffset>1339851</wp:posOffset>
                </wp:positionH>
                <wp:positionV relativeFrom="page">
                  <wp:posOffset>1600200</wp:posOffset>
                </wp:positionV>
                <wp:extent cx="634364" cy="527050"/>
                <wp:effectExtent l="38100" t="0" r="13970" b="101600"/>
                <wp:wrapNone/>
                <wp:docPr id="321" name="Łącznik zakrzywiony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V="1">
                          <a:off x="0" y="0"/>
                          <a:ext cx="634364" cy="52705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Łącznik zakrzywiony 321" o:spid="_x0000_s1026" type="#_x0000_t38" style="position:absolute;margin-left:105.5pt;margin-top:126pt;width:49.95pt;height:41.5pt;rotation:180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" adj="10800" strokecolor="#4579b8 [3044]">
                <v:stroke endarrow="open"/>
                <o:lock v:ext="edit" shapetype="f"/>
                <w10:wrap anchorx="page" anchory="page"/>
              </v:shape>
            </w:pict>
          </mc:Fallback>
        </mc:AlternateContent>
      </w:r>
      <w:r w:rsidR="008760D1" w:rsidRPr="008760D1">
        <w:rPr>
          <w:noProof/>
          <w:sz w:val="13"/>
        </w:rPr>
        <w:t xml:space="preserve"> </w:t>
      </w:r>
      <w:r w:rsidR="00551AEF"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6AD6EA8" wp14:editId="367AFED2">
                <wp:simplePos x="0" y="0"/>
                <wp:positionH relativeFrom="page">
                  <wp:posOffset>2374900</wp:posOffset>
                </wp:positionH>
                <wp:positionV relativeFrom="page">
                  <wp:posOffset>4692650</wp:posOffset>
                </wp:positionV>
                <wp:extent cx="838835" cy="342265"/>
                <wp:effectExtent l="0" t="0" r="37465" b="114935"/>
                <wp:wrapNone/>
                <wp:docPr id="1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835" cy="34226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8" style="position:absolute;margin-left:187pt;margin-top:369.5pt;width:66.05pt;height:26.9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" adj="10800" strokecolor="#4579b8 [3044]">
                <v:stroke endarrow="open"/>
                <w10:wrap anchorx="page" anchory="page"/>
              </v:shape>
            </w:pict>
          </mc:Fallback>
        </mc:AlternateContent>
      </w:r>
      <w:r w:rsidR="009820C0"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8E8553" wp14:editId="219D7C20">
                <wp:simplePos x="0" y="0"/>
                <wp:positionH relativeFrom="page">
                  <wp:posOffset>354275</wp:posOffset>
                </wp:positionH>
                <wp:positionV relativeFrom="page">
                  <wp:posOffset>4400550</wp:posOffset>
                </wp:positionV>
                <wp:extent cx="2600325" cy="2647950"/>
                <wp:effectExtent l="0" t="0" r="0" b="0"/>
                <wp:wrapNone/>
                <wp:docPr id="67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Default="00590EBF" w:rsidP="00F44C89">
                            <w:pPr>
                              <w:autoSpaceDE w:val="0"/>
                              <w:autoSpaceDN w:val="0"/>
                              <w:adjustRightInd w:val="0"/>
                              <w:spacing w:before="100" w:beforeAutospacing="1" w:line="276" w:lineRule="auto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  <w:r w:rsidRPr="00671055"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0"/>
                                <w:szCs w:val="18"/>
                              </w:rPr>
                              <w:t xml:space="preserve">#3. Stoisko 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0"/>
                                <w:szCs w:val="18"/>
                              </w:rPr>
                              <w:t>- p</w:t>
                            </w:r>
                            <w:r w:rsidRPr="00F44C89"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0"/>
                                <w:szCs w:val="18"/>
                              </w:rPr>
                              <w:t>rezentacja oferty na indywidualnym stanowisku</w:t>
                            </w:r>
                          </w:p>
                          <w:p w:rsidR="00590EBF" w:rsidRPr="00F44C89" w:rsidRDefault="00590EBF" w:rsidP="00F44C89">
                            <w:pPr>
                              <w:autoSpaceDE w:val="0"/>
                              <w:autoSpaceDN w:val="0"/>
                              <w:adjustRightInd w:val="0"/>
                              <w:spacing w:before="100" w:beforeAutospacing="1"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0"/>
                                <w:szCs w:val="18"/>
                              </w:rPr>
                            </w:pPr>
                            <w:r w:rsidRPr="00F44C89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 xml:space="preserve">Partnerzy Klastra oraz inne podmioty oferujące usługi kierowane do środowiska life science będą mogli przedstawiać swoją ofertę na indywidualnym stanowisku ustawionym w sąsiedztwie sali prezentacji i przerw. </w:t>
                            </w:r>
                            <w:r w:rsidR="00431BED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>Stoiska</w:t>
                            </w:r>
                            <w:r w:rsidRPr="00F44C89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 xml:space="preserve"> będ</w:t>
                            </w:r>
                            <w:r w:rsidR="00431BED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>ą</w:t>
                            </w:r>
                            <w:r w:rsidRPr="00F44C89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31BED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>dostępne</w:t>
                            </w:r>
                            <w:r w:rsidRPr="00F44C89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 xml:space="preserve"> w czasie trwania całej imprezy</w:t>
                            </w:r>
                            <w:r w:rsidR="008016C5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>, tj. w godzinach 9.00 – 18.00. Możliwość</w:t>
                            </w:r>
                            <w:r w:rsidRPr="00F44C89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 xml:space="preserve"> i warunki ustawienia stoiska zależeć będą od spełnienia przez oferenta indywidual</w:t>
                            </w:r>
                            <w:r w:rsidR="00431BED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>nych kryteriów. Szczegóły zostały ujęte w osobnym dokumencie</w:t>
                            </w:r>
                            <w:r w:rsidRPr="00F44C89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9" type="#_x0000_t202" style="position:absolute;left:0;text-align:left;margin-left:27.9pt;margin-top:346.5pt;width:204.75pt;height:208.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" filled="f" stroked="f">
                <v:textbox inset="0,0,,0">
                  <w:txbxContent>
                    <w:p w:rsidR="00590EBF" w:rsidRDefault="00590EBF" w:rsidP="00F44C89">
                      <w:pPr>
                        <w:autoSpaceDE w:val="0"/>
                        <w:autoSpaceDN w:val="0"/>
                        <w:adjustRightInd w:val="0"/>
                        <w:spacing w:before="100" w:beforeAutospacing="1" w:line="276" w:lineRule="auto"/>
                        <w:jc w:val="both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  <w:r w:rsidRPr="00671055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0"/>
                          <w:szCs w:val="18"/>
                        </w:rPr>
                        <w:t xml:space="preserve">#3. Stoisko </w:t>
                      </w:r>
                      <w:r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0"/>
                          <w:szCs w:val="18"/>
                        </w:rPr>
                        <w:t>- p</w:t>
                      </w:r>
                      <w:r w:rsidRPr="00F44C89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0"/>
                          <w:szCs w:val="18"/>
                        </w:rPr>
                        <w:t>rezentacja oferty na indywidualnym stanowisku</w:t>
                      </w:r>
                    </w:p>
                    <w:p w:rsidR="00590EBF" w:rsidRPr="00F44C89" w:rsidRDefault="00590EBF" w:rsidP="00F44C89">
                      <w:pPr>
                        <w:autoSpaceDE w:val="0"/>
                        <w:autoSpaceDN w:val="0"/>
                        <w:adjustRightInd w:val="0"/>
                        <w:spacing w:before="100" w:beforeAutospacing="1" w:line="276" w:lineRule="auto"/>
                        <w:jc w:val="both"/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0"/>
                          <w:szCs w:val="18"/>
                        </w:rPr>
                      </w:pPr>
                      <w:r w:rsidRPr="00F44C89">
                        <w:rPr>
                          <w:rFonts w:ascii="Verdana" w:hAnsi="Verdana" w:cs="Arial"/>
                          <w:sz w:val="18"/>
                          <w:szCs w:val="18"/>
                        </w:rPr>
                        <w:t xml:space="preserve">Partnerzy Klastra oraz inne podmioty oferujące usługi kierowane do środowiska life science będą mogli przedstawiać swoją ofertę na indywidualnym stanowisku ustawionym w sąsiedztwie sali prezentacji i przerw. </w:t>
                      </w:r>
                      <w:r w:rsidR="00431BED">
                        <w:rPr>
                          <w:rFonts w:ascii="Verdana" w:hAnsi="Verdana" w:cs="Arial"/>
                          <w:sz w:val="18"/>
                          <w:szCs w:val="18"/>
                        </w:rPr>
                        <w:t>Stoiska</w:t>
                      </w:r>
                      <w:r w:rsidRPr="00F44C89">
                        <w:rPr>
                          <w:rFonts w:ascii="Verdana" w:hAnsi="Verdana" w:cs="Arial"/>
                          <w:sz w:val="18"/>
                          <w:szCs w:val="18"/>
                        </w:rPr>
                        <w:t xml:space="preserve"> będ</w:t>
                      </w:r>
                      <w:r w:rsidR="00431BED">
                        <w:rPr>
                          <w:rFonts w:ascii="Verdana" w:hAnsi="Verdana" w:cs="Arial"/>
                          <w:sz w:val="18"/>
                          <w:szCs w:val="18"/>
                        </w:rPr>
                        <w:t>ą</w:t>
                      </w:r>
                      <w:r w:rsidRPr="00F44C89">
                        <w:rPr>
                          <w:rFonts w:ascii="Verdana" w:hAnsi="Verdana" w:cs="Arial"/>
                          <w:sz w:val="18"/>
                          <w:szCs w:val="18"/>
                        </w:rPr>
                        <w:t xml:space="preserve"> </w:t>
                      </w:r>
                      <w:r w:rsidR="00431BED">
                        <w:rPr>
                          <w:rFonts w:ascii="Verdana" w:hAnsi="Verdana" w:cs="Arial"/>
                          <w:sz w:val="18"/>
                          <w:szCs w:val="18"/>
                        </w:rPr>
                        <w:t>dostępne</w:t>
                      </w:r>
                      <w:r w:rsidRPr="00F44C89">
                        <w:rPr>
                          <w:rFonts w:ascii="Verdana" w:hAnsi="Verdana" w:cs="Arial"/>
                          <w:sz w:val="18"/>
                          <w:szCs w:val="18"/>
                        </w:rPr>
                        <w:t xml:space="preserve"> w czasie trwania całej imprezy</w:t>
                      </w:r>
                      <w:r w:rsidR="008016C5">
                        <w:rPr>
                          <w:rFonts w:ascii="Verdana" w:hAnsi="Verdana" w:cs="Arial"/>
                          <w:sz w:val="18"/>
                          <w:szCs w:val="18"/>
                        </w:rPr>
                        <w:t>, tj. w godzinach 9.00 – 18.00. Możliwość</w:t>
                      </w:r>
                      <w:r w:rsidRPr="00F44C89">
                        <w:rPr>
                          <w:rFonts w:ascii="Verdana" w:hAnsi="Verdana" w:cs="Arial"/>
                          <w:sz w:val="18"/>
                          <w:szCs w:val="18"/>
                        </w:rPr>
                        <w:t xml:space="preserve"> i warunki ustawienia stoiska zależeć będą od spełnienia przez oferenta indywidual</w:t>
                      </w:r>
                      <w:r w:rsidR="00431BED">
                        <w:rPr>
                          <w:rFonts w:ascii="Verdana" w:hAnsi="Verdana" w:cs="Arial"/>
                          <w:sz w:val="18"/>
                          <w:szCs w:val="18"/>
                        </w:rPr>
                        <w:t>nych kryteriów. Szczegóły zostały ujęte w osobnym dokumencie</w:t>
                      </w:r>
                      <w:r w:rsidRPr="00F44C89">
                        <w:rPr>
                          <w:rFonts w:ascii="Verdana" w:hAnsi="Verdana"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1AF893B" wp14:editId="3630595A">
                <wp:simplePos x="0" y="0"/>
                <wp:positionH relativeFrom="page">
                  <wp:posOffset>1035050</wp:posOffset>
                </wp:positionH>
                <wp:positionV relativeFrom="page">
                  <wp:posOffset>8000365</wp:posOffset>
                </wp:positionV>
                <wp:extent cx="828675" cy="415925"/>
                <wp:effectExtent l="38100" t="0" r="9525" b="98425"/>
                <wp:wrapNone/>
                <wp:docPr id="326" name="Łącznik zakrzywiony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V="1">
                          <a:off x="0" y="0"/>
                          <a:ext cx="828675" cy="41592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Łącznik zakrzywiony 326" o:spid="_x0000_s1026" type="#_x0000_t38" style="position:absolute;margin-left:81.5pt;margin-top:629.95pt;width:65.25pt;height:32.75pt;rotation:180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" adj="10800" strokecolor="#4579b8 [3044]">
                <v:stroke endarrow="open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E09F05" wp14:editId="7F416E09">
                <wp:simplePos x="0" y="0"/>
                <wp:positionH relativeFrom="page">
                  <wp:posOffset>1714500</wp:posOffset>
                </wp:positionH>
                <wp:positionV relativeFrom="page">
                  <wp:posOffset>7810500</wp:posOffset>
                </wp:positionV>
                <wp:extent cx="2400300" cy="1743075"/>
                <wp:effectExtent l="0" t="0" r="0" b="9525"/>
                <wp:wrapNone/>
                <wp:docPr id="68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Pr="00116E3A" w:rsidRDefault="00590EBF" w:rsidP="00F44C89">
                            <w:pPr>
                              <w:autoSpaceDE w:val="0"/>
                              <w:autoSpaceDN w:val="0"/>
                              <w:adjustRightInd w:val="0"/>
                              <w:spacing w:before="100" w:beforeAutospacing="1"/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0"/>
                                <w:szCs w:val="18"/>
                              </w:rPr>
                            </w:pPr>
                            <w:r w:rsidRPr="00116E3A"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0"/>
                                <w:szCs w:val="18"/>
                              </w:rPr>
                              <w:t>#5.</w:t>
                            </w:r>
                            <w:r w:rsidR="00D23B5C" w:rsidRPr="00116E3A"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0"/>
                                <w:szCs w:val="18"/>
                              </w:rPr>
                              <w:t xml:space="preserve"> Afterparty</w:t>
                            </w:r>
                          </w:p>
                          <w:p w:rsidR="00590EBF" w:rsidRPr="007F0158" w:rsidRDefault="00590EBF" w:rsidP="007B16E5">
                            <w:pPr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  <w:p w:rsidR="00590EBF" w:rsidRPr="00671055" w:rsidRDefault="00D23B5C" w:rsidP="007B16E5">
                            <w:pPr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 xml:space="preserve">Wszystkich uczestników konferencji zapraszamy do udziału w wieczornym spotkaniu przy akompaniamencie muzyki na żywo, lampki wina i </w:t>
                            </w:r>
                            <w:r w:rsidR="009820C0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>przyjaciół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 xml:space="preserve"> z branży.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35pt;margin-top:615pt;width:189pt;height:137.2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" filled="f" stroked="f">
                <v:textbox inset="0,0,,0">
                  <w:txbxContent>
                    <w:p w:rsidR="00590EBF" w:rsidRPr="00116E3A" w:rsidRDefault="00590EBF" w:rsidP="00F44C89">
                      <w:pPr>
                        <w:autoSpaceDE w:val="0"/>
                        <w:autoSpaceDN w:val="0"/>
                        <w:adjustRightInd w:val="0"/>
                        <w:spacing w:before="100" w:beforeAutospacing="1"/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0"/>
                          <w:szCs w:val="18"/>
                        </w:rPr>
                      </w:pPr>
                      <w:r w:rsidRPr="00116E3A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0"/>
                          <w:szCs w:val="18"/>
                        </w:rPr>
                        <w:t>#5.</w:t>
                      </w:r>
                      <w:r w:rsidR="00D23B5C" w:rsidRPr="00116E3A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="00D23B5C" w:rsidRPr="00116E3A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0"/>
                          <w:szCs w:val="18"/>
                        </w:rPr>
                        <w:t>Afterparty</w:t>
                      </w:r>
                      <w:proofErr w:type="spellEnd"/>
                    </w:p>
                    <w:p w:rsidR="00590EBF" w:rsidRPr="007F0158" w:rsidRDefault="00590EBF" w:rsidP="007B16E5">
                      <w:pPr>
                        <w:autoSpaceDE w:val="0"/>
                        <w:autoSpaceDN w:val="0"/>
                        <w:adjustRightInd w:val="0"/>
                        <w:spacing w:after="120" w:line="276" w:lineRule="auto"/>
                        <w:jc w:val="both"/>
                        <w:rPr>
                          <w:rFonts w:ascii="Verdana" w:hAnsi="Verdana" w:cs="Arial"/>
                          <w:sz w:val="18"/>
                          <w:szCs w:val="18"/>
                          <w:highlight w:val="yellow"/>
                        </w:rPr>
                      </w:pPr>
                    </w:p>
                    <w:p w:rsidR="00590EBF" w:rsidRPr="00671055" w:rsidRDefault="00D23B5C" w:rsidP="007B16E5">
                      <w:pPr>
                        <w:autoSpaceDE w:val="0"/>
                        <w:autoSpaceDN w:val="0"/>
                        <w:adjustRightInd w:val="0"/>
                        <w:spacing w:after="120" w:line="276" w:lineRule="auto"/>
                        <w:jc w:val="both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 w:cs="Arial"/>
                          <w:sz w:val="18"/>
                          <w:szCs w:val="18"/>
                        </w:rPr>
                        <w:t xml:space="preserve">Wszystkich uczestników konferencji zapraszamy do udziału w wieczornym spotkaniu przy akompaniamencie muzyki na żywo, lampki wina i </w:t>
                      </w:r>
                      <w:r w:rsidR="009820C0">
                        <w:rPr>
                          <w:rFonts w:ascii="Verdana" w:hAnsi="Verdana" w:cs="Arial"/>
                          <w:sz w:val="18"/>
                          <w:szCs w:val="18"/>
                        </w:rPr>
                        <w:t>przyjaciół</w:t>
                      </w:r>
                      <w:r>
                        <w:rPr>
                          <w:rFonts w:ascii="Verdana" w:hAnsi="Verdana" w:cs="Arial"/>
                          <w:sz w:val="18"/>
                          <w:szCs w:val="18"/>
                        </w:rPr>
                        <w:t xml:space="preserve"> z branży.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C274CC7" wp14:editId="5AB92B5C">
                <wp:simplePos x="0" y="0"/>
                <wp:positionH relativeFrom="page">
                  <wp:posOffset>333375</wp:posOffset>
                </wp:positionH>
                <wp:positionV relativeFrom="page">
                  <wp:posOffset>1009650</wp:posOffset>
                </wp:positionV>
                <wp:extent cx="3771900" cy="318135"/>
                <wp:effectExtent l="0" t="0" r="0" b="5715"/>
                <wp:wrapNone/>
                <wp:docPr id="4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Pr="005E69D0" w:rsidRDefault="00590EBF" w:rsidP="00F01A9E">
                            <w:pPr>
                              <w:pStyle w:val="Nagwek1"/>
                              <w:jc w:val="center"/>
                              <w:rPr>
                                <w:rFonts w:ascii="Verdana" w:hAnsi="Verdana"/>
                                <w:color w:val="0F243E" w:themeColor="text2" w:themeShade="80"/>
                                <w:sz w:val="30"/>
                              </w:rPr>
                            </w:pPr>
                            <w:r w:rsidRPr="005E69D0">
                              <w:rPr>
                                <w:rFonts w:ascii="Verdana" w:hAnsi="Verdana"/>
                                <w:color w:val="0F243E" w:themeColor="text2" w:themeShade="80"/>
                                <w:sz w:val="30"/>
                              </w:rPr>
                              <w:t>Udział w  LSOS 201</w:t>
                            </w:r>
                            <w:r w:rsidR="007F0158">
                              <w:rPr>
                                <w:rFonts w:ascii="Verdana" w:hAnsi="Verdana"/>
                                <w:color w:val="0F243E" w:themeColor="text2" w:themeShade="80"/>
                                <w:sz w:val="30"/>
                              </w:rPr>
                              <w:t>4</w:t>
                            </w:r>
                            <w:r w:rsidRPr="005E69D0">
                              <w:rPr>
                                <w:rFonts w:ascii="Verdana" w:hAnsi="Verdana"/>
                                <w:color w:val="0F243E" w:themeColor="text2" w:themeShade="80"/>
                                <w:sz w:val="30"/>
                              </w:rPr>
                              <w:t xml:space="preserve"> obejmuje: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left:0;text-align:left;margin-left:26.25pt;margin-top:79.5pt;width:297pt;height:25.0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mRSsgIAALM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" filled="f" stroked="f">
                <v:textbox inset="0,0,0,0">
                  <w:txbxContent>
                    <w:p w:rsidR="00590EBF" w:rsidRPr="005E69D0" w:rsidRDefault="00590EBF" w:rsidP="00F01A9E">
                      <w:pPr>
                        <w:pStyle w:val="Nagwek1"/>
                        <w:jc w:val="center"/>
                        <w:rPr>
                          <w:rFonts w:ascii="Verdana" w:hAnsi="Verdana"/>
                          <w:color w:val="0F243E" w:themeColor="text2" w:themeShade="80"/>
                          <w:sz w:val="30"/>
                        </w:rPr>
                      </w:pPr>
                      <w:r w:rsidRPr="005E69D0">
                        <w:rPr>
                          <w:rFonts w:ascii="Verdana" w:hAnsi="Verdana"/>
                          <w:color w:val="0F243E" w:themeColor="text2" w:themeShade="80"/>
                          <w:sz w:val="30"/>
                        </w:rPr>
                        <w:t>Udział w  LSOS 201</w:t>
                      </w:r>
                      <w:r w:rsidR="007F0158">
                        <w:rPr>
                          <w:rFonts w:ascii="Verdana" w:hAnsi="Verdana"/>
                          <w:color w:val="0F243E" w:themeColor="text2" w:themeShade="80"/>
                          <w:sz w:val="30"/>
                        </w:rPr>
                        <w:t>4</w:t>
                      </w:r>
                      <w:r w:rsidRPr="005E69D0">
                        <w:rPr>
                          <w:rFonts w:ascii="Verdana" w:hAnsi="Verdana"/>
                          <w:color w:val="0F243E" w:themeColor="text2" w:themeShade="80"/>
                          <w:sz w:val="30"/>
                        </w:rPr>
                        <w:t xml:space="preserve"> obejmuje: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114300" distR="457200" simplePos="0" relativeHeight="251741184" behindDoc="0" locked="0" layoutInCell="0" allowOverlap="1" wp14:anchorId="0CC143B0" wp14:editId="6D4E738D">
                <wp:simplePos x="0" y="0"/>
                <wp:positionH relativeFrom="margin">
                  <wp:posOffset>4368800</wp:posOffset>
                </wp:positionH>
                <wp:positionV relativeFrom="margin">
                  <wp:posOffset>445770</wp:posOffset>
                </wp:positionV>
                <wp:extent cx="1477645" cy="1263650"/>
                <wp:effectExtent l="0" t="83502" r="96202" b="20003"/>
                <wp:wrapSquare wrapText="bothSides"/>
                <wp:docPr id="295" name="Autokształ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77645" cy="126365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90EBF" w:rsidRDefault="00590EBF" w:rsidP="00122BAD">
                            <w:pPr>
                              <w:autoSpaceDE w:val="0"/>
                              <w:autoSpaceDN w:val="0"/>
                              <w:adjustRightInd w:val="0"/>
                              <w:spacing w:before="100" w:beforeAutospacing="1" w:line="276" w:lineRule="auto"/>
                              <w:ind w:left="-284"/>
                              <w:jc w:val="both"/>
                              <w:rPr>
                                <w:i/>
                                <w:iCs/>
                                <w:color w:val="948A54" w:themeColor="background2" w:themeShade="8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2"/>
                                <w:szCs w:val="20"/>
                              </w:rPr>
                              <w:t xml:space="preserve">@ </w:t>
                            </w:r>
                            <w:r w:rsidRPr="00122BAD"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2"/>
                                <w:szCs w:val="20"/>
                              </w:rPr>
                              <w:t>Konkurs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kształt 2" o:spid="_x0000_s1042" type="#_x0000_t185" style="position:absolute;left:0;text-align:left;margin-left:344pt;margin-top:35.1pt;width:116.35pt;height:99.5pt;rotation:90;z-index:25174118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590EBF" w:rsidRDefault="00590EBF" w:rsidP="00122BAD">
                      <w:pPr>
                        <w:autoSpaceDE w:val="0"/>
                        <w:autoSpaceDN w:val="0"/>
                        <w:adjustRightInd w:val="0"/>
                        <w:spacing w:before="100" w:beforeAutospacing="1" w:line="276" w:lineRule="auto"/>
                        <w:ind w:left="-284"/>
                        <w:jc w:val="both"/>
                        <w:rPr>
                          <w:i/>
                          <w:iCs/>
                          <w:color w:val="948A54" w:themeColor="background2" w:themeShade="80"/>
                        </w:rPr>
                      </w:pPr>
                      <w:r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2"/>
                          <w:szCs w:val="20"/>
                        </w:rPr>
                        <w:t xml:space="preserve">@ </w:t>
                      </w:r>
                      <w:r w:rsidRPr="00122BAD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2"/>
                          <w:szCs w:val="20"/>
                        </w:rPr>
                        <w:t>Konkurs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5B3E666" wp14:editId="119AD2C4">
                <wp:simplePos x="0" y="0"/>
                <wp:positionH relativeFrom="page">
                  <wp:posOffset>4857750</wp:posOffset>
                </wp:positionH>
                <wp:positionV relativeFrom="page">
                  <wp:posOffset>1562100</wp:posOffset>
                </wp:positionV>
                <wp:extent cx="923925" cy="504825"/>
                <wp:effectExtent l="0" t="0" r="85725" b="104775"/>
                <wp:wrapNone/>
                <wp:docPr id="52" name="Łącznik zakrzywiony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23925" cy="50482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zakrzywiony 52" o:spid="_x0000_s1026" type="#_x0000_t38" style="position:absolute;margin-left:382.5pt;margin-top:123pt;width:72.75pt;height:39.7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" adj="10800" strokecolor="#4579b8 [3044]">
                <v:stroke endarrow="open"/>
                <o:lock v:ext="edit" shapetype="f"/>
                <w10:wrap anchorx="page" anchory="page"/>
              </v:shape>
            </w:pict>
          </mc:Fallback>
        </mc:AlternateContent>
      </w:r>
      <w:r w:rsidR="00122BAD">
        <w:rPr>
          <w:noProof/>
          <w:sz w:val="13"/>
        </w:rPr>
        <w:drawing>
          <wp:anchor distT="0" distB="0" distL="114300" distR="114300" simplePos="0" relativeHeight="251739136" behindDoc="0" locked="0" layoutInCell="1" allowOverlap="1" wp14:anchorId="7B94587B" wp14:editId="05135821">
            <wp:simplePos x="0" y="0"/>
            <wp:positionH relativeFrom="page">
              <wp:posOffset>5781675</wp:posOffset>
            </wp:positionH>
            <wp:positionV relativeFrom="page">
              <wp:posOffset>1566545</wp:posOffset>
            </wp:positionV>
            <wp:extent cx="836295" cy="1171575"/>
            <wp:effectExtent l="0" t="0" r="1905" b="9525"/>
            <wp:wrapSquare wrapText="bothSides"/>
            <wp:docPr id="702" name="Obraz 702" descr="C:\Users\KazM\Pictures\Marketing Images\pr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M\Pictures\Marketing Images\priz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289DC3" wp14:editId="7B392F62">
                <wp:simplePos x="0" y="0"/>
                <wp:positionH relativeFrom="margin">
                  <wp:posOffset>828675</wp:posOffset>
                </wp:positionH>
                <wp:positionV relativeFrom="margin">
                  <wp:posOffset>561975</wp:posOffset>
                </wp:positionV>
                <wp:extent cx="2994660" cy="2647950"/>
                <wp:effectExtent l="0" t="0" r="0" b="0"/>
                <wp:wrapSquare wrapText="bothSides"/>
                <wp:docPr id="3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Default="00590EBF" w:rsidP="001900E1">
                            <w:pPr>
                              <w:autoSpaceDE w:val="0"/>
                              <w:autoSpaceDN w:val="0"/>
                              <w:adjustRightInd w:val="0"/>
                              <w:spacing w:before="100" w:beforeAutospacing="1" w:line="276" w:lineRule="auto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</w:pPr>
                            <w:r w:rsidRPr="00671055"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2"/>
                                <w:szCs w:val="20"/>
                              </w:rPr>
                              <w:t>#1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2"/>
                                <w:szCs w:val="20"/>
                              </w:rPr>
                              <w:t xml:space="preserve">. </w:t>
                            </w:r>
                            <w:r w:rsidRPr="001900E1"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2"/>
                                <w:szCs w:val="20"/>
                              </w:rPr>
                              <w:t>Prezentacje na podium:</w:t>
                            </w:r>
                            <w:r w:rsidRPr="001900E1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590EBF" w:rsidRPr="001900E1" w:rsidRDefault="00590EBF" w:rsidP="001900E1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rFonts w:ascii="Verdana" w:hAnsi="Verdana" w:cs="Arial"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- </w:t>
                            </w:r>
                            <w:r w:rsidRPr="001900E1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krótkie wystąpienia („elevator-pitch”), których celem jest przekazanie najważniejszych informacji nt. innowacji, idei, wyzwania lub potrzeby, adresowanej do pozostałych uczestników imprezy w celu zainteresowania i pozyskania partnera(ów) do dalszej </w:t>
                            </w:r>
                            <w:r w:rsidR="008760D1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w</w:t>
                            </w:r>
                            <w:r w:rsidRPr="001900E1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spółpracy. Do prezentacji na podium zostan</w:t>
                            </w:r>
                            <w:r w:rsidR="008016C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ie zakwalifikowanych</w:t>
                            </w:r>
                            <w:r w:rsidR="000618C4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0618C4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20</w:t>
                            </w:r>
                            <w:r w:rsidRPr="001900E1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ofert wybranych na podstawie nadesłanych abstraktów.  Warunkiem przyjęcia abstraktu do oceny jest zachowanie tematyki oraz celu, jakim jest budowanie partnerstwa dla innowacji. Oferty handlowe nie będą rozpatrywane. Zakwalifikowane prezentacje </w:t>
                            </w:r>
                            <w:r w:rsidR="00431BED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winny trwać </w:t>
                            </w:r>
                            <w:r w:rsidRPr="001900E1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do 10 min. – (5 slajdów) + 5 min na pytania i komentarze z sali.   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65.25pt;margin-top:44.25pt;width:235.8pt;height:208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" filled="f" stroked="f">
                <v:textbox inset="0,0,,0">
                  <w:txbxContent>
                    <w:p w:rsidR="00590EBF" w:rsidRDefault="00590EBF" w:rsidP="001900E1">
                      <w:pPr>
                        <w:autoSpaceDE w:val="0"/>
                        <w:autoSpaceDN w:val="0"/>
                        <w:adjustRightInd w:val="0"/>
                        <w:spacing w:before="100" w:beforeAutospacing="1" w:line="276" w:lineRule="auto"/>
                        <w:jc w:val="both"/>
                        <w:rPr>
                          <w:rFonts w:ascii="Verdana" w:hAnsi="Verdana" w:cs="Arial"/>
                          <w:sz w:val="18"/>
                          <w:szCs w:val="20"/>
                        </w:rPr>
                      </w:pPr>
                      <w:r w:rsidRPr="00671055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2"/>
                          <w:szCs w:val="20"/>
                        </w:rPr>
                        <w:t>#1</w:t>
                      </w:r>
                      <w:r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2"/>
                          <w:szCs w:val="20"/>
                        </w:rPr>
                        <w:t xml:space="preserve">. </w:t>
                      </w:r>
                      <w:r w:rsidRPr="001900E1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2"/>
                          <w:szCs w:val="20"/>
                        </w:rPr>
                        <w:t>Prezentacje na podium:</w:t>
                      </w:r>
                      <w:r w:rsidRPr="001900E1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</w:t>
                      </w:r>
                    </w:p>
                    <w:p w:rsidR="00590EBF" w:rsidRPr="001900E1" w:rsidRDefault="00590EBF" w:rsidP="001900E1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rFonts w:ascii="Verdana" w:hAnsi="Verdana" w:cs="Arial"/>
                          <w:color w:val="365F91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- </w:t>
                      </w:r>
                      <w:r w:rsidRPr="001900E1">
                        <w:rPr>
                          <w:rFonts w:ascii="Verdana" w:hAnsi="Verdana" w:cs="Arial"/>
                          <w:sz w:val="18"/>
                          <w:szCs w:val="20"/>
                        </w:rPr>
                        <w:t>krótkie wystąpienia („</w:t>
                      </w:r>
                      <w:proofErr w:type="spellStart"/>
                      <w:r w:rsidRPr="001900E1">
                        <w:rPr>
                          <w:rFonts w:ascii="Verdana" w:hAnsi="Verdana" w:cs="Arial"/>
                          <w:sz w:val="18"/>
                          <w:szCs w:val="20"/>
                        </w:rPr>
                        <w:t>elevator-pitch</w:t>
                      </w:r>
                      <w:proofErr w:type="spellEnd"/>
                      <w:r w:rsidRPr="001900E1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”), których celem jest przekazanie najważniejszych informacji nt. innowacji, idei, wyzwania lub potrzeby, adresowanej do pozostałych uczestników imprezy w celu zainteresowania i pozyskania partnera(ów) do dalszej </w:t>
                      </w:r>
                      <w:r w:rsidR="008760D1">
                        <w:rPr>
                          <w:rFonts w:ascii="Verdana" w:hAnsi="Verdana" w:cs="Arial"/>
                          <w:sz w:val="18"/>
                          <w:szCs w:val="20"/>
                        </w:rPr>
                        <w:t>w</w:t>
                      </w:r>
                      <w:r w:rsidRPr="001900E1">
                        <w:rPr>
                          <w:rFonts w:ascii="Verdana" w:hAnsi="Verdana" w:cs="Arial"/>
                          <w:sz w:val="18"/>
                          <w:szCs w:val="20"/>
                        </w:rPr>
                        <w:t>spółpracy. Do prezentacji na podium zostan</w:t>
                      </w:r>
                      <w:r w:rsidR="008016C5">
                        <w:rPr>
                          <w:rFonts w:ascii="Verdana" w:hAnsi="Verdana" w:cs="Arial"/>
                          <w:sz w:val="18"/>
                          <w:szCs w:val="20"/>
                        </w:rPr>
                        <w:t>ie zakwalifikowanych</w:t>
                      </w:r>
                      <w:r w:rsidR="000618C4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</w:t>
                      </w:r>
                      <w:r w:rsidRPr="000618C4">
                        <w:rPr>
                          <w:rFonts w:ascii="Verdana" w:hAnsi="Verdana" w:cs="Arial"/>
                          <w:sz w:val="18"/>
                          <w:szCs w:val="20"/>
                        </w:rPr>
                        <w:t>20</w:t>
                      </w:r>
                      <w:r w:rsidRPr="001900E1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ofert wybranych na podstawie nadesłanych abstraktów.  Warunkiem przyjęcia abstraktu do oceny jest zachowanie tematyki oraz celu, jakim jest budowanie partnerstwa dla innowacji. Oferty handlowe nie będą rozpatrywane. Zakwalifikowane prezentacje </w:t>
                      </w:r>
                      <w:r w:rsidR="00431BED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winny trwać </w:t>
                      </w:r>
                      <w:r w:rsidRPr="001900E1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do 10 min. – (5 slajdów) + 5 min na pytania i komentarze z sali. 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BDBB1DE" wp14:editId="164387D0">
                <wp:simplePos x="0" y="0"/>
                <wp:positionH relativeFrom="page">
                  <wp:posOffset>5207000</wp:posOffset>
                </wp:positionH>
                <wp:positionV relativeFrom="page">
                  <wp:posOffset>3362960</wp:posOffset>
                </wp:positionV>
                <wp:extent cx="731520" cy="838835"/>
                <wp:effectExtent l="171450" t="76200" r="0" b="37465"/>
                <wp:wrapNone/>
                <wp:docPr id="322" name="Łącznik zakrzywiony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31520" cy="838835"/>
                        </a:xfrm>
                        <a:prstGeom prst="curvedConnector3">
                          <a:avLst>
                            <a:gd name="adj1" fmla="val -22059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zakrzywiony 322" o:spid="_x0000_s1026" type="#_x0000_t38" style="position:absolute;margin-left:410pt;margin-top:264.8pt;width:57.6pt;height:66.0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" adj="-4765" strokecolor="#4579b8 [3044]">
                <v:stroke endarrow="open"/>
                <o:lock v:ext="edit" shapetype="f"/>
                <w10:wrap anchorx="page" anchory="page"/>
              </v:shape>
            </w:pict>
          </mc:Fallback>
        </mc:AlternateContent>
      </w:r>
      <w:r w:rsidR="00F44C89" w:rsidRPr="00811780">
        <w:rPr>
          <w:noProof/>
          <w:sz w:val="13"/>
        </w:rPr>
        <w:drawing>
          <wp:anchor distT="0" distB="0" distL="114300" distR="114300" simplePos="0" relativeHeight="251692032" behindDoc="0" locked="0" layoutInCell="1" allowOverlap="1" wp14:anchorId="37BDFB33" wp14:editId="0E5A95B1">
            <wp:simplePos x="0" y="0"/>
            <wp:positionH relativeFrom="page">
              <wp:posOffset>5360670</wp:posOffset>
            </wp:positionH>
            <wp:positionV relativeFrom="page">
              <wp:posOffset>3174365</wp:posOffset>
            </wp:positionV>
            <wp:extent cx="1727200" cy="894715"/>
            <wp:effectExtent l="0" t="0" r="6350" b="635"/>
            <wp:wrapSquare wrapText="bothSides"/>
            <wp:docPr id="672" name="Obraz 672" descr="C:\Users\KazM\Downloads\MP90043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azM\Downloads\MP9004393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2D69B0" wp14:editId="1D3C5C3B">
                <wp:simplePos x="0" y="0"/>
                <wp:positionH relativeFrom="page">
                  <wp:posOffset>4861560</wp:posOffset>
                </wp:positionH>
                <wp:positionV relativeFrom="page">
                  <wp:posOffset>4211320</wp:posOffset>
                </wp:positionV>
                <wp:extent cx="2227580" cy="1803400"/>
                <wp:effectExtent l="0" t="0" r="0" b="6350"/>
                <wp:wrapNone/>
                <wp:docPr id="6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7580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Pr="00671055" w:rsidRDefault="00590EBF" w:rsidP="00671055">
                            <w:pPr>
                              <w:autoSpaceDE w:val="0"/>
                              <w:autoSpaceDN w:val="0"/>
                              <w:adjustRightInd w:val="0"/>
                              <w:spacing w:before="100" w:beforeAutospacing="1" w:after="120"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2"/>
                                <w:szCs w:val="20"/>
                              </w:rPr>
                            </w:pPr>
                            <w:r w:rsidRPr="00671055"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2"/>
                                <w:szCs w:val="20"/>
                              </w:rPr>
                              <w:t xml:space="preserve">#2. </w:t>
                            </w:r>
                            <w:r w:rsidRPr="00671055"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Publikacja w materiałach konferencyjnych LSOS 201</w:t>
                            </w:r>
                            <w:r w:rsidR="007F0158"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4</w:t>
                            </w:r>
                            <w:r w:rsidRPr="00671055"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90EBF" w:rsidRPr="00671055" w:rsidRDefault="00590EBF" w:rsidP="00671055">
                            <w:pPr>
                              <w:pStyle w:val="Tekstpodstawowy"/>
                              <w:spacing w:line="276" w:lineRule="auto"/>
                              <w:rPr>
                                <w:rFonts w:ascii="Verdana" w:hAnsi="Verdana"/>
                                <w:sz w:val="15"/>
                              </w:rPr>
                            </w:pPr>
                            <w:r w:rsidRPr="00F44C89">
                              <w:rPr>
                                <w:rFonts w:ascii="Verdana" w:hAnsi="Verdana" w:cs="Arial"/>
                                <w:color w:val="000000"/>
                                <w:sz w:val="18"/>
                                <w:szCs w:val="20"/>
                              </w:rPr>
                              <w:t>Wszystkie oferty nadesłane w formie abstraktu i spełniające kryterium tematyczne, zostaną zamieszczone w materiałach konferencyjnych rozdawanych uczestnikom oraz będą publikowane w Internecie i promowane w ramach osobnych działań Klastra</w:t>
                            </w:r>
                            <w:r w:rsidR="008016C5">
                              <w:rPr>
                                <w:rFonts w:ascii="Verdana" w:hAnsi="Verdana" w:cs="Arial"/>
                                <w:color w:val="000000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82.8pt;margin-top:331.6pt;width:175.4pt;height:142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" filled="f" stroked="f">
                <v:textbox style="mso-fit-shape-to-text:t" inset="0,0,,0">
                  <w:txbxContent>
                    <w:p w:rsidR="00590EBF" w:rsidRPr="00671055" w:rsidRDefault="00590EBF" w:rsidP="00671055">
                      <w:pPr>
                        <w:autoSpaceDE w:val="0"/>
                        <w:autoSpaceDN w:val="0"/>
                        <w:adjustRightInd w:val="0"/>
                        <w:spacing w:before="100" w:beforeAutospacing="1" w:after="120" w:line="276" w:lineRule="auto"/>
                        <w:jc w:val="both"/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2"/>
                          <w:szCs w:val="20"/>
                        </w:rPr>
                      </w:pPr>
                      <w:r w:rsidRPr="00671055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2"/>
                          <w:szCs w:val="20"/>
                        </w:rPr>
                        <w:t xml:space="preserve">#2. </w:t>
                      </w:r>
                      <w:r w:rsidRPr="00671055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>Publikacja w materiałach konferencyjnych LSOS 201</w:t>
                      </w:r>
                      <w:r w:rsidR="007F0158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>4</w:t>
                      </w:r>
                      <w:r w:rsidRPr="00671055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90EBF" w:rsidRPr="00671055" w:rsidRDefault="00590EBF" w:rsidP="00671055">
                      <w:pPr>
                        <w:pStyle w:val="Tekstpodstawowy"/>
                        <w:spacing w:line="276" w:lineRule="auto"/>
                        <w:rPr>
                          <w:rFonts w:ascii="Verdana" w:hAnsi="Verdana"/>
                          <w:sz w:val="15"/>
                        </w:rPr>
                      </w:pPr>
                      <w:r w:rsidRPr="00F44C89">
                        <w:rPr>
                          <w:rFonts w:ascii="Verdana" w:hAnsi="Verdana" w:cs="Arial"/>
                          <w:color w:val="000000"/>
                          <w:sz w:val="18"/>
                          <w:szCs w:val="20"/>
                        </w:rPr>
                        <w:t>Wszystkie oferty nadesłane w formie abstraktu i spełniające kryterium tematyczne, zostaną zamieszczone w materiałach konferencyjnych rozdawanych uczestnikom oraz będą publikowane w Internecie i promowane w ramach osobnych działań Klastra</w:t>
                      </w:r>
                      <w:r w:rsidR="008016C5">
                        <w:rPr>
                          <w:rFonts w:ascii="Verdana" w:hAnsi="Verdana" w:cs="Arial"/>
                          <w:color w:val="000000"/>
                          <w:sz w:val="18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AB0E5D" wp14:editId="5052D1D6">
                <wp:simplePos x="0" y="0"/>
                <wp:positionH relativeFrom="page">
                  <wp:posOffset>6369050</wp:posOffset>
                </wp:positionH>
                <wp:positionV relativeFrom="page">
                  <wp:posOffset>6556375</wp:posOffset>
                </wp:positionV>
                <wp:extent cx="728345" cy="1979295"/>
                <wp:effectExtent l="0" t="0" r="147955" b="59055"/>
                <wp:wrapNone/>
                <wp:docPr id="325" name="Łącznik zakrzywiony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8345" cy="1979295"/>
                        </a:xfrm>
                        <a:prstGeom prst="curvedConnector3">
                          <a:avLst>
                            <a:gd name="adj1" fmla="val 116582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zakrzywiony 325" o:spid="_x0000_s1026" type="#_x0000_t38" style="position:absolute;margin-left:501.5pt;margin-top:516.25pt;width:57.35pt;height:155.8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" adj="25182" strokecolor="#4579b8 [3044]">
                <v:stroke endarrow="open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FCEBCDA" wp14:editId="192FD0BD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34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Default="00590EBF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49" type="#_x0000_t202" style="position:absolute;left:0;text-align:left;margin-left:200pt;margin-top:97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CkZouBsgIAALw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90EBF" w:rsidRDefault="00590EBF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A679875" wp14:editId="5350AA60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33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Default="00590EBF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50" type="#_x0000_t202" style="position:absolute;left:0;text-align:left;margin-left:201pt;margin-top:351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BItn1ayAgAAvA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90EBF" w:rsidRDefault="00590EBF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8A517F7" wp14:editId="50953892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32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Default="00590EBF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51" type="#_x0000_t202" style="position:absolute;left:0;text-align:left;margin-left:201pt;margin-top:604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UQm+mbICAAC8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90EBF" w:rsidRDefault="00590EBF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5C02" w:rsidRPr="00811780">
        <w:rPr>
          <w:sz w:val="13"/>
        </w:rPr>
        <w:br w:type="page"/>
      </w:r>
      <w:r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7A80AB7" wp14:editId="54AFC181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31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Default="00590EBF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52" type="#_x0000_t202" style="position:absolute;left:0;text-align:left;margin-left:43pt;margin-top:98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qbsw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" filled="f" stroked="f">
                <v:textbox inset="0,0,0,0">
                  <w:txbxContent>
                    <w:p w:rsidR="00590EBF" w:rsidRDefault="00590EBF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9F6673" wp14:editId="7F2A3BE4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30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Default="00590EBF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53" type="#_x0000_t202" style="position:absolute;left:0;text-align:left;margin-left:43.2pt;margin-top:451pt;width:7.2pt;height:7.2pt;z-index:2516572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yifcxbICAAC8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90EBF" w:rsidRDefault="00590EBF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95C02" w:rsidRPr="00811780" w:rsidRDefault="000D700A">
      <w:pPr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2488C3F" wp14:editId="04390E74">
                <wp:simplePos x="0" y="0"/>
                <wp:positionH relativeFrom="page">
                  <wp:posOffset>5812790</wp:posOffset>
                </wp:positionH>
                <wp:positionV relativeFrom="page">
                  <wp:posOffset>1250315</wp:posOffset>
                </wp:positionV>
                <wp:extent cx="1376680" cy="231775"/>
                <wp:effectExtent l="0" t="0" r="0" b="15875"/>
                <wp:wrapNone/>
                <wp:docPr id="2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Pr="00671055" w:rsidRDefault="00590EBF">
                            <w:pPr>
                              <w:pStyle w:val="Nagwek1"/>
                              <w:rPr>
                                <w:rFonts w:ascii="Verdana" w:hAnsi="Verdana"/>
                                <w:sz w:val="30"/>
                              </w:rPr>
                            </w:pPr>
                            <w:r w:rsidRPr="00FD2428">
                              <w:rPr>
                                <w:rFonts w:ascii="Verdana" w:hAnsi="Verdana"/>
                                <w:color w:val="0F243E" w:themeColor="text2" w:themeShade="80"/>
                                <w:sz w:val="30"/>
                              </w:rPr>
                              <w:t>Konkurs</w:t>
                            </w:r>
                            <w:r w:rsidRPr="00671055">
                              <w:rPr>
                                <w:rFonts w:ascii="Verdana" w:hAnsi="Verdana"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3" type="#_x0000_t202" style="position:absolute;margin-left:457.7pt;margin-top:98.45pt;width:108.4pt;height:18.2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" filled="f" stroked="f">
                <v:textbox style="mso-fit-shape-to-text:t" inset=",0,,0">
                  <w:txbxContent>
                    <w:p w:rsidR="00590EBF" w:rsidRPr="00671055" w:rsidRDefault="00590EBF">
                      <w:pPr>
                        <w:pStyle w:val="Nagwek1"/>
                        <w:rPr>
                          <w:rFonts w:ascii="Verdana" w:hAnsi="Verdana"/>
                          <w:sz w:val="30"/>
                        </w:rPr>
                      </w:pPr>
                      <w:r w:rsidRPr="00FD2428">
                        <w:rPr>
                          <w:rFonts w:ascii="Verdana" w:hAnsi="Verdana"/>
                          <w:color w:val="0F243E" w:themeColor="text2" w:themeShade="80"/>
                          <w:sz w:val="30"/>
                        </w:rPr>
                        <w:t>Konkurs</w:t>
                      </w:r>
                      <w:r w:rsidRPr="00671055">
                        <w:rPr>
                          <w:rFonts w:ascii="Verdana" w:hAnsi="Verdana"/>
                          <w:sz w:val="3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4F4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EC2925" wp14:editId="4DF34256">
                <wp:simplePos x="0" y="0"/>
                <wp:positionH relativeFrom="page">
                  <wp:posOffset>561975</wp:posOffset>
                </wp:positionH>
                <wp:positionV relativeFrom="page">
                  <wp:posOffset>4442460</wp:posOffset>
                </wp:positionV>
                <wp:extent cx="1943100" cy="300990"/>
                <wp:effectExtent l="0" t="0" r="0" b="3810"/>
                <wp:wrapNone/>
                <wp:docPr id="2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Pr="00671055" w:rsidRDefault="00590EBF" w:rsidP="00FD2428">
                            <w:pPr>
                              <w:pStyle w:val="Nagwek1"/>
                              <w:rPr>
                                <w:rFonts w:ascii="Verdana" w:hAnsi="Verdana"/>
                                <w:sz w:val="30"/>
                              </w:rPr>
                            </w:pPr>
                            <w:r w:rsidRPr="00FD2428">
                              <w:rPr>
                                <w:rFonts w:ascii="Verdana" w:hAnsi="Verdana"/>
                                <w:color w:val="0F243E" w:themeColor="text2" w:themeShade="80"/>
                                <w:sz w:val="30"/>
                              </w:rPr>
                              <w:t>Zgłoszenia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52" type="#_x0000_t202" style="position:absolute;margin-left:44.25pt;margin-top:349.8pt;width:153pt;height:23.7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" filled="f" stroked="f">
                <v:textbox inset="0,0,0,0">
                  <w:txbxContent>
                    <w:p w:rsidR="00590EBF" w:rsidRPr="00671055" w:rsidRDefault="00590EBF" w:rsidP="00FD2428">
                      <w:pPr>
                        <w:pStyle w:val="Nagwek1"/>
                        <w:rPr>
                          <w:rFonts w:ascii="Verdana" w:hAnsi="Verdana"/>
                          <w:sz w:val="30"/>
                        </w:rPr>
                      </w:pPr>
                      <w:r w:rsidRPr="00FD2428">
                        <w:rPr>
                          <w:rFonts w:ascii="Verdana" w:hAnsi="Verdana"/>
                          <w:color w:val="0F243E" w:themeColor="text2" w:themeShade="80"/>
                          <w:sz w:val="30"/>
                        </w:rPr>
                        <w:t>Zgłoszenia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4F4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844CB8A" wp14:editId="52412EFE">
                <wp:simplePos x="0" y="0"/>
                <wp:positionH relativeFrom="page">
                  <wp:posOffset>605790</wp:posOffset>
                </wp:positionH>
                <wp:positionV relativeFrom="page">
                  <wp:posOffset>1238250</wp:posOffset>
                </wp:positionV>
                <wp:extent cx="3590925" cy="1677035"/>
                <wp:effectExtent l="0" t="0" r="0" b="18415"/>
                <wp:wrapNone/>
                <wp:docPr id="2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67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Pr="007B16E5" w:rsidRDefault="00590EBF">
                            <w:pPr>
                              <w:pStyle w:val="Tekstpodstawowy"/>
                              <w:rPr>
                                <w:rFonts w:ascii="Verdana" w:hAnsi="Verdana" w:cs="Calibri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7B16E5">
                              <w:rPr>
                                <w:rFonts w:ascii="Verdana" w:hAnsi="Verdana" w:cs="Calibri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# 1: Najlepszy przykład praktycznego podejścia do otwartej innowacji</w:t>
                            </w:r>
                          </w:p>
                          <w:p w:rsidR="00590EBF" w:rsidRDefault="00590EBF" w:rsidP="00671055">
                            <w:pPr>
                              <w:pStyle w:val="Tekstpodstawowy"/>
                              <w:spacing w:line="276" w:lineRule="auto"/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</w:pP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Pośród ofert przedstawionych na LSOS 201</w:t>
                            </w:r>
                            <w:r w:rsidR="007F0158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4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zostaną wybrane i nagrodzone prezentacje przedstawiające najlepsze przykłady (dobre praktyki) praktycznego podejścia do koncepcji Open Innovation. </w:t>
                            </w:r>
                          </w:p>
                          <w:p w:rsidR="00590EBF" w:rsidRPr="00671055" w:rsidRDefault="00590EBF" w:rsidP="00671055">
                            <w:pPr>
                              <w:pStyle w:val="Tekstpodstawowy"/>
                              <w:spacing w:line="276" w:lineRule="auto"/>
                              <w:rPr>
                                <w:rFonts w:ascii="Verdana" w:hAnsi="Verdana"/>
                                <w:sz w:val="15"/>
                              </w:rPr>
                            </w:pPr>
                            <w:r w:rsidRPr="00671055">
                              <w:rPr>
                                <w:rFonts w:ascii="Verdana" w:hAnsi="Verdana" w:cs="Calibri"/>
                                <w:sz w:val="18"/>
                                <w:szCs w:val="20"/>
                              </w:rPr>
                              <w:t>Nagrod</w:t>
                            </w:r>
                            <w:r>
                              <w:rPr>
                                <w:rFonts w:ascii="Verdana" w:hAnsi="Verdana" w:cs="Calibri"/>
                                <w:sz w:val="18"/>
                                <w:szCs w:val="20"/>
                              </w:rPr>
                              <w:t>a główna o</w:t>
                            </w:r>
                            <w:r w:rsidRPr="00671055">
                              <w:rPr>
                                <w:rFonts w:ascii="Verdana" w:hAnsi="Verdana" w:cs="Calibri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E465CC">
                              <w:rPr>
                                <w:rFonts w:ascii="Verdana" w:hAnsi="Verdana" w:cs="Calibri"/>
                                <w:sz w:val="18"/>
                                <w:szCs w:val="20"/>
                              </w:rPr>
                              <w:t xml:space="preserve">wartości </w:t>
                            </w:r>
                            <w:r w:rsidR="007F0158" w:rsidRPr="00E465CC">
                              <w:rPr>
                                <w:rFonts w:ascii="Verdana" w:hAnsi="Verdana" w:cs="Calibri"/>
                                <w:sz w:val="18"/>
                                <w:szCs w:val="20"/>
                              </w:rPr>
                              <w:t>500</w:t>
                            </w:r>
                            <w:r w:rsidRPr="00E465CC">
                              <w:rPr>
                                <w:rFonts w:ascii="Verdana" w:hAnsi="Verdana" w:cs="Calibri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7F0158" w:rsidRPr="00E465CC">
                              <w:rPr>
                                <w:rFonts w:ascii="Verdana" w:hAnsi="Verdana" w:cs="Calibri"/>
                                <w:sz w:val="18"/>
                                <w:szCs w:val="20"/>
                              </w:rPr>
                              <w:t>€</w:t>
                            </w:r>
                            <w:r w:rsidRPr="00671055">
                              <w:rPr>
                                <w:rFonts w:ascii="Verdana" w:hAnsi="Verdana" w:cs="Calibri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Calibri"/>
                                <w:sz w:val="18"/>
                                <w:szCs w:val="20"/>
                              </w:rPr>
                              <w:t xml:space="preserve">oraz nagrody dodatkowe </w:t>
                            </w:r>
                            <w:r w:rsidRPr="00671055">
                              <w:rPr>
                                <w:rFonts w:ascii="Verdana" w:hAnsi="Verdana" w:cs="Calibri"/>
                                <w:sz w:val="18"/>
                                <w:szCs w:val="20"/>
                              </w:rPr>
                              <w:t>zostan</w:t>
                            </w:r>
                            <w:r>
                              <w:rPr>
                                <w:rFonts w:ascii="Verdana" w:hAnsi="Verdana" w:cs="Calibri"/>
                                <w:sz w:val="18"/>
                                <w:szCs w:val="20"/>
                              </w:rPr>
                              <w:t xml:space="preserve">ą </w:t>
                            </w:r>
                            <w:r w:rsidRPr="00671055">
                              <w:rPr>
                                <w:rFonts w:ascii="Verdana" w:hAnsi="Verdana" w:cs="Calibri"/>
                                <w:sz w:val="18"/>
                                <w:szCs w:val="20"/>
                              </w:rPr>
                              <w:t>przyznan</w:t>
                            </w:r>
                            <w:r>
                              <w:rPr>
                                <w:rFonts w:ascii="Verdana" w:hAnsi="Verdana" w:cs="Calibri"/>
                                <w:sz w:val="18"/>
                                <w:szCs w:val="20"/>
                              </w:rPr>
                              <w:t>e</w:t>
                            </w:r>
                            <w:r w:rsidRPr="00671055">
                              <w:rPr>
                                <w:rFonts w:ascii="Verdana" w:hAnsi="Verdana" w:cs="Calibri"/>
                                <w:sz w:val="18"/>
                                <w:szCs w:val="20"/>
                              </w:rPr>
                              <w:t xml:space="preserve"> przez jury składające się z ekspertów w dziedzinie innowacyjności, współpracy i rozwoju biznesu.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3" type="#_x0000_t202" style="position:absolute;margin-left:47.7pt;margin-top:97.5pt;width:282.75pt;height:132.0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" filled="f" stroked="f">
                <v:textbox style="mso-fit-shape-to-text:t" inset=",0,,0">
                  <w:txbxContent>
                    <w:p w:rsidR="00590EBF" w:rsidRPr="007B16E5" w:rsidRDefault="00590EBF">
                      <w:pPr>
                        <w:pStyle w:val="Tekstpodstawowy"/>
                        <w:rPr>
                          <w:rFonts w:ascii="Verdana" w:hAnsi="Verdana" w:cs="Calibri"/>
                          <w:b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7B16E5">
                        <w:rPr>
                          <w:rFonts w:ascii="Verdana" w:hAnsi="Verdana" w:cs="Calibri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># 1: Najlepszy przykład praktycznego podejścia do otwartej innowacji</w:t>
                      </w:r>
                    </w:p>
                    <w:p w:rsidR="00590EBF" w:rsidRDefault="00590EBF" w:rsidP="00671055">
                      <w:pPr>
                        <w:pStyle w:val="Tekstpodstawowy"/>
                        <w:spacing w:line="276" w:lineRule="auto"/>
                        <w:rPr>
                          <w:rFonts w:ascii="Verdana" w:hAnsi="Verdana" w:cs="Arial"/>
                          <w:sz w:val="18"/>
                          <w:szCs w:val="20"/>
                        </w:rPr>
                      </w:pP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Pośród ofert przedstawionych na LSOS 201</w:t>
                      </w:r>
                      <w:r w:rsidR="007F0158">
                        <w:rPr>
                          <w:rFonts w:ascii="Verdana" w:hAnsi="Verdana" w:cs="Arial"/>
                          <w:sz w:val="18"/>
                          <w:szCs w:val="20"/>
                        </w:rPr>
                        <w:t>4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zostaną wybrane i nagrodzone prezentacje przedstawiające najlepsze przykłady (dobre praktyki) praktycznego podejścia do koncepcji Open </w:t>
                      </w:r>
                      <w:proofErr w:type="spellStart"/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Innovation</w:t>
                      </w:r>
                      <w:proofErr w:type="spellEnd"/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. </w:t>
                      </w:r>
                    </w:p>
                    <w:p w:rsidR="00590EBF" w:rsidRPr="00671055" w:rsidRDefault="00590EBF" w:rsidP="00671055">
                      <w:pPr>
                        <w:pStyle w:val="Tekstpodstawowy"/>
                        <w:spacing w:line="276" w:lineRule="auto"/>
                        <w:rPr>
                          <w:rFonts w:ascii="Verdana" w:hAnsi="Verdana"/>
                          <w:sz w:val="15"/>
                        </w:rPr>
                      </w:pPr>
                      <w:r w:rsidRPr="00671055">
                        <w:rPr>
                          <w:rFonts w:ascii="Verdana" w:hAnsi="Verdana" w:cs="Calibri"/>
                          <w:sz w:val="18"/>
                          <w:szCs w:val="20"/>
                        </w:rPr>
                        <w:t>Nagrod</w:t>
                      </w:r>
                      <w:r>
                        <w:rPr>
                          <w:rFonts w:ascii="Verdana" w:hAnsi="Verdana" w:cs="Calibri"/>
                          <w:sz w:val="18"/>
                          <w:szCs w:val="20"/>
                        </w:rPr>
                        <w:t>a główna o</w:t>
                      </w:r>
                      <w:r w:rsidRPr="00671055">
                        <w:rPr>
                          <w:rFonts w:ascii="Verdana" w:hAnsi="Verdana" w:cs="Calibri"/>
                          <w:sz w:val="18"/>
                          <w:szCs w:val="20"/>
                        </w:rPr>
                        <w:t xml:space="preserve"> </w:t>
                      </w:r>
                      <w:r w:rsidRPr="00E465CC">
                        <w:rPr>
                          <w:rFonts w:ascii="Verdana" w:hAnsi="Verdana" w:cs="Calibri"/>
                          <w:sz w:val="18"/>
                          <w:szCs w:val="20"/>
                        </w:rPr>
                        <w:t xml:space="preserve">wartości </w:t>
                      </w:r>
                      <w:r w:rsidR="007F0158" w:rsidRPr="00E465CC">
                        <w:rPr>
                          <w:rFonts w:ascii="Verdana" w:hAnsi="Verdana" w:cs="Calibri"/>
                          <w:sz w:val="18"/>
                          <w:szCs w:val="20"/>
                        </w:rPr>
                        <w:t>500</w:t>
                      </w:r>
                      <w:r w:rsidRPr="00E465CC">
                        <w:rPr>
                          <w:rFonts w:ascii="Verdana" w:hAnsi="Verdana" w:cs="Calibri"/>
                          <w:sz w:val="18"/>
                          <w:szCs w:val="20"/>
                        </w:rPr>
                        <w:t xml:space="preserve"> </w:t>
                      </w:r>
                      <w:r w:rsidR="007F0158" w:rsidRPr="00E465CC">
                        <w:rPr>
                          <w:rFonts w:ascii="Verdana" w:hAnsi="Verdana" w:cs="Calibri"/>
                          <w:sz w:val="18"/>
                          <w:szCs w:val="20"/>
                        </w:rPr>
                        <w:t>€</w:t>
                      </w:r>
                      <w:r w:rsidRPr="00671055">
                        <w:rPr>
                          <w:rFonts w:ascii="Verdana" w:hAnsi="Verdana" w:cs="Calibri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 w:cs="Calibri"/>
                          <w:sz w:val="18"/>
                          <w:szCs w:val="20"/>
                        </w:rPr>
                        <w:t xml:space="preserve">oraz nagrody dodatkowe </w:t>
                      </w:r>
                      <w:r w:rsidRPr="00671055">
                        <w:rPr>
                          <w:rFonts w:ascii="Verdana" w:hAnsi="Verdana" w:cs="Calibri"/>
                          <w:sz w:val="18"/>
                          <w:szCs w:val="20"/>
                        </w:rPr>
                        <w:t>zostan</w:t>
                      </w:r>
                      <w:r>
                        <w:rPr>
                          <w:rFonts w:ascii="Verdana" w:hAnsi="Verdana" w:cs="Calibri"/>
                          <w:sz w:val="18"/>
                          <w:szCs w:val="20"/>
                        </w:rPr>
                        <w:t xml:space="preserve">ą </w:t>
                      </w:r>
                      <w:r w:rsidRPr="00671055">
                        <w:rPr>
                          <w:rFonts w:ascii="Verdana" w:hAnsi="Verdana" w:cs="Calibri"/>
                          <w:sz w:val="18"/>
                          <w:szCs w:val="20"/>
                        </w:rPr>
                        <w:t>przyznan</w:t>
                      </w:r>
                      <w:r>
                        <w:rPr>
                          <w:rFonts w:ascii="Verdana" w:hAnsi="Verdana" w:cs="Calibri"/>
                          <w:sz w:val="18"/>
                          <w:szCs w:val="20"/>
                        </w:rPr>
                        <w:t>e</w:t>
                      </w:r>
                      <w:r w:rsidRPr="00671055">
                        <w:rPr>
                          <w:rFonts w:ascii="Verdana" w:hAnsi="Verdana" w:cs="Calibri"/>
                          <w:sz w:val="18"/>
                          <w:szCs w:val="20"/>
                        </w:rPr>
                        <w:t xml:space="preserve"> przez jury składające się z ekspertów w dziedzinie innowacyjności, współpracy i rozwoju biznesu.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4F4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B4B984" wp14:editId="153DBE5E">
                <wp:simplePos x="0" y="0"/>
                <wp:positionH relativeFrom="page">
                  <wp:posOffset>606425</wp:posOffset>
                </wp:positionH>
                <wp:positionV relativeFrom="page">
                  <wp:posOffset>3152775</wp:posOffset>
                </wp:positionV>
                <wp:extent cx="3505200" cy="1192530"/>
                <wp:effectExtent l="0" t="0" r="0" b="7620"/>
                <wp:wrapNone/>
                <wp:docPr id="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1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Pr="007B16E5" w:rsidRDefault="00590EBF" w:rsidP="0012764B">
                            <w:pPr>
                              <w:pStyle w:val="Tekstpodstawowy"/>
                              <w:rPr>
                                <w:rFonts w:ascii="Verdana" w:hAnsi="Verdana" w:cs="Calibri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7B16E5">
                              <w:rPr>
                                <w:rFonts w:ascii="Verdana" w:hAnsi="Verdana" w:cs="Calibri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 xml:space="preserve"># 2: </w:t>
                            </w:r>
                            <w:r w:rsidRPr="007B16E5"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Najciekawsza oferta współpracy</w:t>
                            </w:r>
                          </w:p>
                          <w:p w:rsidR="00590EBF" w:rsidRPr="00671055" w:rsidRDefault="00590EBF" w:rsidP="00671055">
                            <w:pPr>
                              <w:pStyle w:val="Tekstpodstawowy"/>
                              <w:spacing w:line="276" w:lineRule="auto"/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</w:pP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Pośród ofert przedstawionych na LSOS 201</w:t>
                            </w:r>
                            <w:r w:rsidR="007F0158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4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zostanie wybrana najciekawsza, najbardziej przekonywująca prezentacja. </w:t>
                            </w:r>
                          </w:p>
                          <w:p w:rsidR="00590EBF" w:rsidRPr="00671055" w:rsidRDefault="00590EBF" w:rsidP="00671055">
                            <w:pPr>
                              <w:pStyle w:val="Tekstpodstawowy"/>
                              <w:spacing w:line="276" w:lineRule="auto"/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</w:pPr>
                            <w:r w:rsidRPr="00F92714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Nagroda główna o </w:t>
                            </w:r>
                            <w:r w:rsidRPr="00E465CC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wartości </w:t>
                            </w:r>
                            <w:r w:rsidR="007F0158" w:rsidRPr="00E465CC">
                              <w:rPr>
                                <w:rFonts w:ascii="Verdana" w:hAnsi="Verdana" w:cs="Calibri"/>
                                <w:sz w:val="18"/>
                                <w:szCs w:val="20"/>
                              </w:rPr>
                              <w:t>500 €</w:t>
                            </w:r>
                            <w:r w:rsidR="007F0158">
                              <w:rPr>
                                <w:rFonts w:ascii="Verdana" w:hAnsi="Verdana" w:cs="Calibri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F92714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zostan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ie </w:t>
                            </w:r>
                            <w:r w:rsidRPr="00F92714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przyznan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a</w:t>
                            </w:r>
                            <w:r w:rsidRPr="00F92714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przez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uczestników konferencji.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47.75pt;margin-top:248.25pt;width:276pt;height:93.9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" filled="f" stroked="f">
                <v:textbox style="mso-fit-shape-to-text:t" inset=",0,,0">
                  <w:txbxContent>
                    <w:p w:rsidR="00590EBF" w:rsidRPr="007B16E5" w:rsidRDefault="00590EBF" w:rsidP="0012764B">
                      <w:pPr>
                        <w:pStyle w:val="Tekstpodstawowy"/>
                        <w:rPr>
                          <w:rFonts w:ascii="Verdana" w:hAnsi="Verdana" w:cs="Calibri"/>
                          <w:b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7B16E5">
                        <w:rPr>
                          <w:rFonts w:ascii="Verdana" w:hAnsi="Verdana" w:cs="Calibri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 xml:space="preserve"># 2: </w:t>
                      </w:r>
                      <w:r w:rsidRPr="007B16E5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>Najciekawsza oferta współpracy</w:t>
                      </w:r>
                    </w:p>
                    <w:p w:rsidR="00590EBF" w:rsidRPr="00671055" w:rsidRDefault="00590EBF" w:rsidP="00671055">
                      <w:pPr>
                        <w:pStyle w:val="Tekstpodstawowy"/>
                        <w:spacing w:line="276" w:lineRule="auto"/>
                        <w:rPr>
                          <w:rFonts w:ascii="Verdana" w:hAnsi="Verdana" w:cs="Arial"/>
                          <w:sz w:val="18"/>
                          <w:szCs w:val="20"/>
                        </w:rPr>
                      </w:pP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Pośród ofert przedstawionych na LSOS 201</w:t>
                      </w:r>
                      <w:r w:rsidR="007F0158">
                        <w:rPr>
                          <w:rFonts w:ascii="Verdana" w:hAnsi="Verdana" w:cs="Arial"/>
                          <w:sz w:val="18"/>
                          <w:szCs w:val="20"/>
                        </w:rPr>
                        <w:t>4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zostanie wybrana najciekawsza, najbardziej przekonywująca prezentacja. </w:t>
                      </w:r>
                    </w:p>
                    <w:p w:rsidR="00590EBF" w:rsidRPr="00671055" w:rsidRDefault="00590EBF" w:rsidP="00671055">
                      <w:pPr>
                        <w:pStyle w:val="Tekstpodstawowy"/>
                        <w:spacing w:line="276" w:lineRule="auto"/>
                        <w:rPr>
                          <w:rFonts w:ascii="Verdana" w:hAnsi="Verdana" w:cs="Arial"/>
                          <w:sz w:val="18"/>
                          <w:szCs w:val="20"/>
                        </w:rPr>
                      </w:pPr>
                      <w:r w:rsidRPr="00F92714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Nagroda główna o </w:t>
                      </w:r>
                      <w:r w:rsidRPr="00E465CC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wartości </w:t>
                      </w:r>
                      <w:r w:rsidR="007F0158" w:rsidRPr="00E465CC">
                        <w:rPr>
                          <w:rFonts w:ascii="Verdana" w:hAnsi="Verdana" w:cs="Calibri"/>
                          <w:sz w:val="18"/>
                          <w:szCs w:val="20"/>
                        </w:rPr>
                        <w:t>500 €</w:t>
                      </w:r>
                      <w:r w:rsidR="007F0158">
                        <w:rPr>
                          <w:rFonts w:ascii="Verdana" w:hAnsi="Verdana" w:cs="Calibri"/>
                          <w:sz w:val="18"/>
                          <w:szCs w:val="20"/>
                        </w:rPr>
                        <w:t xml:space="preserve"> </w:t>
                      </w:r>
                      <w:r w:rsidRPr="00F92714">
                        <w:rPr>
                          <w:rFonts w:ascii="Verdana" w:hAnsi="Verdana" w:cs="Arial"/>
                          <w:sz w:val="18"/>
                          <w:szCs w:val="20"/>
                        </w:rPr>
                        <w:t>zostan</w:t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ie </w:t>
                      </w:r>
                      <w:r w:rsidRPr="00F92714">
                        <w:rPr>
                          <w:rFonts w:ascii="Verdana" w:hAnsi="Verdana" w:cs="Arial"/>
                          <w:sz w:val="18"/>
                          <w:szCs w:val="20"/>
                        </w:rPr>
                        <w:t>przyznan</w:t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>a</w:t>
                      </w:r>
                      <w:r w:rsidRPr="00F92714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przez</w:t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uczestników konferencji.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313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BCE593" wp14:editId="75C038E7">
                <wp:simplePos x="0" y="0"/>
                <wp:positionH relativeFrom="page">
                  <wp:posOffset>682625</wp:posOffset>
                </wp:positionH>
                <wp:positionV relativeFrom="page">
                  <wp:posOffset>4768215</wp:posOffset>
                </wp:positionV>
                <wp:extent cx="6505575" cy="5029200"/>
                <wp:effectExtent l="0" t="0" r="9525" b="0"/>
                <wp:wrapNone/>
                <wp:docPr id="673" name="Pole tekstow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5575" cy="502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EBF" w:rsidRPr="00FD2428" w:rsidRDefault="00590EBF" w:rsidP="00FD2428">
                            <w:pPr>
                              <w:autoSpaceDE w:val="0"/>
                              <w:autoSpaceDN w:val="0"/>
                              <w:adjustRightInd w:val="0"/>
                              <w:spacing w:before="100" w:beforeAutospacing="1" w:after="120"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2"/>
                                <w:szCs w:val="20"/>
                              </w:rPr>
                            </w:pPr>
                            <w:r w:rsidRPr="00FD2428"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18"/>
                                <w:szCs w:val="20"/>
                              </w:rPr>
                              <w:t>Prezentacje na podium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18"/>
                                <w:szCs w:val="20"/>
                              </w:rPr>
                              <w:t xml:space="preserve"> i </w:t>
                            </w:r>
                            <w:r w:rsidRPr="00671055"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671055"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Publikacja w materiałach konferencyjnych LSOS 201</w:t>
                            </w:r>
                            <w:r w:rsidR="007F0158"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4</w:t>
                            </w:r>
                            <w:r w:rsidRPr="00671055"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90EBF" w:rsidRDefault="00590EBF" w:rsidP="000C0382">
                            <w:pPr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284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</w:pP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Zapraszamy do zgłaszania prezentacji ofert technologicznych lub ofert współpracy. </w:t>
                            </w:r>
                            <w:r w:rsidR="00996C0F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Uprzejmie prosimy o przesyłanie zgłoszeń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w formie abstraktu, zgodnie z formatem dostępnym na stronie </w:t>
                            </w:r>
                            <w:hyperlink r:id="rId23" w:history="1">
                              <w:r w:rsidR="00AD66AF" w:rsidRPr="000E6112">
                                <w:rPr>
                                  <w:rStyle w:val="Hipercze"/>
                                  <w:rFonts w:ascii="Verdana" w:hAnsi="Verdana" w:cs="Arial"/>
                                  <w:sz w:val="18"/>
                                  <w:szCs w:val="20"/>
                                </w:rPr>
                                <w:t>www.lifescience.pl</w:t>
                              </w:r>
                            </w:hyperlink>
                          </w:p>
                          <w:p w:rsidR="00590EBF" w:rsidRPr="00671055" w:rsidRDefault="00590EBF" w:rsidP="000C0382">
                            <w:pPr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284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</w:pP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Kryteria selekcji abstraktu do 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oceny i 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publikacji:</w:t>
                            </w:r>
                          </w:p>
                          <w:p w:rsidR="00590EBF" w:rsidRPr="00671055" w:rsidRDefault="00590EBF" w:rsidP="00671055">
                            <w:pPr>
                              <w:pStyle w:val="Akapitzlist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76" w:lineRule="auto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</w:pP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Zgodność z tematem  konferencji – dotyczy  „</w:t>
                            </w:r>
                            <w:r w:rsidR="008016C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zdrowia i 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jakości życia człowieka”.</w:t>
                            </w:r>
                          </w:p>
                          <w:p w:rsidR="00590EBF" w:rsidRPr="00671055" w:rsidRDefault="00590EBF" w:rsidP="00671055">
                            <w:pPr>
                              <w:pStyle w:val="Akapitzlist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line="276" w:lineRule="auto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</w:pP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Zgodność z celem konferencji – zawiera ofertę współpracy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, 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ofertę technologiczn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ą, wyzwanie lub problem</w:t>
                            </w:r>
                          </w:p>
                          <w:p w:rsidR="00590EBF" w:rsidRPr="00671055" w:rsidRDefault="00590EBF" w:rsidP="000C0382">
                            <w:pPr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284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</w:pP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Do 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p</w:t>
                            </w:r>
                            <w:r w:rsidRPr="000C0382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rezentacj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i</w:t>
                            </w:r>
                            <w:r w:rsidRPr="000C0382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na podium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podczas LSOS 201</w:t>
                            </w:r>
                            <w:r w:rsidR="007F0158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4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zostaną zakwalifikowane te 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abstrakt</w:t>
                            </w:r>
                            <w:r w:rsidR="00996C0F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y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, które uzyskają najwyższą 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ocenę 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wg 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następujących kryteriów: </w:t>
                            </w:r>
                          </w:p>
                          <w:p w:rsidR="00590EBF" w:rsidRPr="00671055" w:rsidRDefault="00590EBF" w:rsidP="00671055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76" w:lineRule="auto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</w:pP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Zasięg 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prezentowanej 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oferty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/ idei: </w:t>
                            </w:r>
                            <w:r w:rsidRPr="00FD2428">
                              <w:rPr>
                                <w:rFonts w:ascii="Verdana" w:hAnsi="Verdana" w:cs="Arial"/>
                                <w:i/>
                                <w:sz w:val="18"/>
                                <w:szCs w:val="20"/>
                              </w:rPr>
                              <w:t xml:space="preserve">lokalny </w:t>
                            </w:r>
                            <w:r w:rsidRPr="00FD2428">
                              <w:rPr>
                                <w:rFonts w:ascii="Verdana" w:hAnsi="Verdana" w:cs="Arial"/>
                                <w:i/>
                                <w:sz w:val="18"/>
                                <w:szCs w:val="20"/>
                              </w:rPr>
                              <w:sym w:font="Wingdings" w:char="F0E0"/>
                            </w:r>
                            <w:r w:rsidRPr="00FD2428">
                              <w:rPr>
                                <w:rFonts w:ascii="Verdana" w:hAnsi="Verdana" w:cs="Arial"/>
                                <w:i/>
                                <w:sz w:val="18"/>
                                <w:szCs w:val="20"/>
                              </w:rPr>
                              <w:t xml:space="preserve"> globalny,</w:t>
                            </w:r>
                          </w:p>
                          <w:p w:rsidR="00590EBF" w:rsidRPr="00671055" w:rsidRDefault="00590EBF" w:rsidP="00671055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76" w:lineRule="auto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</w:pP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Innowacyjność pomysłu / projektu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: </w:t>
                            </w:r>
                            <w:r w:rsidRPr="00FD2428">
                              <w:rPr>
                                <w:rFonts w:ascii="Verdana" w:hAnsi="Verdana" w:cs="Arial"/>
                                <w:i/>
                                <w:sz w:val="18"/>
                                <w:szCs w:val="20"/>
                              </w:rPr>
                              <w:t xml:space="preserve">usprawnienie istniejącej technologii </w:t>
                            </w:r>
                            <w:r w:rsidRPr="00FD2428">
                              <w:rPr>
                                <w:rFonts w:ascii="Verdana" w:hAnsi="Verdana" w:cs="Arial"/>
                                <w:i/>
                                <w:sz w:val="18"/>
                                <w:szCs w:val="20"/>
                              </w:rPr>
                              <w:sym w:font="Wingdings" w:char="F0E0"/>
                            </w:r>
                            <w:r w:rsidRPr="00FD2428">
                              <w:rPr>
                                <w:rFonts w:ascii="Verdana" w:hAnsi="Verdana" w:cs="Arial"/>
                                <w:i/>
                                <w:sz w:val="18"/>
                                <w:szCs w:val="20"/>
                              </w:rPr>
                              <w:t xml:space="preserve"> nowe przełomowe rozwiązanie,</w:t>
                            </w:r>
                          </w:p>
                          <w:p w:rsidR="00590EBF" w:rsidRPr="00671055" w:rsidRDefault="00590EBF" w:rsidP="00671055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before="0" w:line="276" w:lineRule="auto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</w:pP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Czas 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realizacji (do efektu): 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długi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(więcej niż 5 lat)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FD2428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krótki (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mniej niż 1 rok)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:rsidR="00590EBF" w:rsidRDefault="00590EBF" w:rsidP="00FD2428">
                            <w:pPr>
                              <w:autoSpaceDE w:val="0"/>
                              <w:autoSpaceDN w:val="0"/>
                              <w:adjustRightInd w:val="0"/>
                              <w:spacing w:before="240" w:line="276" w:lineRule="auto"/>
                              <w:ind w:left="284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</w:pP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Językiem konferencji </w:t>
                            </w:r>
                            <w:r w:rsidR="007A7EA9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będzie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j. </w:t>
                            </w:r>
                            <w:r w:rsidR="007F0158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angielski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– dla </w:t>
                            </w:r>
                            <w:r w:rsidR="007F0158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osób nie władających tym językiem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7F0158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zapewni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my tłumaczenie symultaniczne wszystkich prezentacji. </w:t>
                            </w:r>
                            <w:r w:rsidR="007F0158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Prosimy o przesyłanie abstraktów w języku polskim i angielskim.</w:t>
                            </w:r>
                          </w:p>
                          <w:p w:rsidR="00590EBF" w:rsidRDefault="00590EBF" w:rsidP="00671055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284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</w:pPr>
                          </w:p>
                          <w:p w:rsidR="00590EBF" w:rsidRPr="00671055" w:rsidRDefault="00590EBF" w:rsidP="00671055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284"/>
                              <w:jc w:val="both"/>
                              <w:rPr>
                                <w:rFonts w:ascii="Verdana" w:eastAsia="Calibri" w:hAnsi="Verdana" w:cs="Arial"/>
                                <w:sz w:val="18"/>
                                <w:szCs w:val="20"/>
                                <w:lang w:eastAsia="en-US"/>
                              </w:rPr>
                            </w:pPr>
                            <w:r w:rsidRPr="00FD324A">
                              <w:rPr>
                                <w:rFonts w:ascii="Verdana" w:hAnsi="Verdana" w:cs="Arial"/>
                                <w:b/>
                                <w:sz w:val="18"/>
                                <w:szCs w:val="20"/>
                              </w:rPr>
                              <w:t xml:space="preserve">Termin nadsyłania </w:t>
                            </w:r>
                            <w:r w:rsidR="007A7EA9" w:rsidRPr="00FD324A">
                              <w:rPr>
                                <w:rFonts w:ascii="Verdana" w:hAnsi="Verdana" w:cs="Arial"/>
                                <w:b/>
                                <w:sz w:val="18"/>
                                <w:szCs w:val="20"/>
                              </w:rPr>
                              <w:t>abstraktów ofert</w:t>
                            </w:r>
                            <w:r w:rsidRPr="00FD324A">
                              <w:rPr>
                                <w:rFonts w:ascii="Verdana" w:hAnsi="Verdana" w:cs="Arial"/>
                                <w:b/>
                                <w:sz w:val="18"/>
                                <w:szCs w:val="20"/>
                              </w:rPr>
                              <w:t xml:space="preserve">: </w:t>
                            </w:r>
                            <w:r w:rsidR="000618C4" w:rsidRPr="00FD324A">
                              <w:rPr>
                                <w:rFonts w:ascii="Verdana" w:hAnsi="Verdana" w:cs="Arial"/>
                                <w:b/>
                                <w:sz w:val="18"/>
                                <w:szCs w:val="20"/>
                              </w:rPr>
                              <w:t>29</w:t>
                            </w:r>
                            <w:r w:rsidRPr="00FD324A">
                              <w:rPr>
                                <w:rFonts w:ascii="Verdana" w:hAnsi="Verdana" w:cs="Arial"/>
                                <w:b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0618C4" w:rsidRPr="00FD324A">
                              <w:rPr>
                                <w:rFonts w:ascii="Verdana" w:hAnsi="Verdana" w:cs="Arial"/>
                                <w:b/>
                                <w:sz w:val="18"/>
                                <w:szCs w:val="20"/>
                              </w:rPr>
                              <w:t>sierpnia</w:t>
                            </w:r>
                            <w:r w:rsidRPr="00FD324A">
                              <w:rPr>
                                <w:rFonts w:ascii="Verdana" w:hAnsi="Verdana" w:cs="Arial"/>
                                <w:b/>
                                <w:sz w:val="18"/>
                                <w:szCs w:val="20"/>
                              </w:rPr>
                              <w:t xml:space="preserve"> 201</w:t>
                            </w:r>
                            <w:r w:rsidR="007F0158" w:rsidRPr="00FD324A">
                              <w:rPr>
                                <w:rFonts w:ascii="Verdana" w:hAnsi="Verdana" w:cs="Arial"/>
                                <w:b/>
                                <w:sz w:val="18"/>
                                <w:szCs w:val="20"/>
                              </w:rPr>
                              <w:t>4</w:t>
                            </w:r>
                            <w:r w:rsidR="000618C4" w:rsidRPr="00FD324A">
                              <w:rPr>
                                <w:rFonts w:ascii="Verdana" w:hAnsi="Verdana" w:cs="Arial"/>
                                <w:b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FD324A">
                              <w:rPr>
                                <w:rFonts w:ascii="Verdana" w:hAnsi="Verdana" w:cs="Arial"/>
                                <w:b/>
                                <w:sz w:val="18"/>
                                <w:szCs w:val="20"/>
                              </w:rPr>
                              <w:t>r. włącznie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. Informacja o wyborze ofert do prezentacji podczas LSOS 201</w:t>
                            </w:r>
                            <w:r w:rsidR="007F0158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4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zostanie rozesłana do 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20 września 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201</w:t>
                            </w:r>
                            <w:r w:rsidR="004D0414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4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r. Autorzy wybranych ofert </w:t>
                            </w:r>
                            <w:r w:rsidR="004D0414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proszeni są o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przesłani</w:t>
                            </w:r>
                            <w:r w:rsidR="004D0414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e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prezentacji  w formacie .ppt</w:t>
                            </w:r>
                            <w:r w:rsidR="004D0414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lub .pptx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w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terminie do </w:t>
                            </w:r>
                            <w:r w:rsidR="004D0414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15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października 201</w:t>
                            </w:r>
                            <w:r w:rsidR="004D0414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4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 r. </w:t>
                            </w:r>
                          </w:p>
                          <w:p w:rsidR="00590EBF" w:rsidRDefault="00590EBF" w:rsidP="00671055">
                            <w:pPr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sz w:val="18"/>
                                <w:szCs w:val="20"/>
                                <w:u w:val="single"/>
                              </w:rPr>
                            </w:pPr>
                          </w:p>
                          <w:p w:rsidR="00590EBF" w:rsidRDefault="00590EBF" w:rsidP="00FD2428">
                            <w:pPr>
                              <w:autoSpaceDE w:val="0"/>
                              <w:autoSpaceDN w:val="0"/>
                              <w:adjustRightInd w:val="0"/>
                              <w:spacing w:before="100" w:beforeAutospacing="1" w:after="120" w:line="276" w:lineRule="auto"/>
                              <w:jc w:val="both"/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18"/>
                                <w:szCs w:val="20"/>
                              </w:rPr>
                              <w:t>P</w:t>
                            </w:r>
                            <w:r w:rsidRPr="00FD2428"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18"/>
                                <w:szCs w:val="20"/>
                              </w:rPr>
                              <w:t>rezentacja oferty na indywidualnym stanowisku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18"/>
                                <w:szCs w:val="20"/>
                              </w:rPr>
                              <w:t>:</w:t>
                            </w:r>
                            <w:r w:rsidRPr="00FD2428">
                              <w:rPr>
                                <w:rFonts w:ascii="Verdana" w:hAnsi="Verdana" w:cs="Arial"/>
                                <w:b/>
                                <w:color w:val="365F91" w:themeColor="accent1" w:themeShade="BF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590EBF" w:rsidRPr="0054435F" w:rsidRDefault="00590EBF" w:rsidP="0054435F">
                            <w:pPr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284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</w:pP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Zapraszamy do przedstawienia swojej ofe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 xml:space="preserve">rty na indywidualnym stanowisku. 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Z</w:t>
                            </w:r>
                            <w:r w:rsidRPr="00671055">
                              <w:rPr>
                                <w:rFonts w:ascii="Verdana" w:hAnsi="Verdana"/>
                                <w:sz w:val="18"/>
                                <w:szCs w:val="20"/>
                              </w:rPr>
                              <w:t>apewniamy miejsce oraz przestrzeń na ustawienie reklamy w formie roll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20"/>
                              </w:rPr>
                              <w:t>-</w:t>
                            </w:r>
                            <w:r w:rsidRPr="00671055">
                              <w:rPr>
                                <w:rFonts w:ascii="Verdana" w:hAnsi="Verdana"/>
                                <w:sz w:val="18"/>
                                <w:szCs w:val="20"/>
                              </w:rPr>
                              <w:t xml:space="preserve">up, tablicy lub plakatu. </w:t>
                            </w:r>
                            <w:r w:rsidRPr="00671055"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Zainteresowanych tą formą promocji prosimy o kontakt z biurem Klas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  <w:t>tra w celu ustalenia szczegółów (tel. 12 297 4 605).</w:t>
                            </w:r>
                          </w:p>
                          <w:p w:rsidR="00590EBF" w:rsidRPr="00671055" w:rsidRDefault="00590EBF" w:rsidP="00671055">
                            <w:pPr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284" w:hanging="142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73" o:spid="_x0000_s1057" type="#_x0000_t202" style="position:absolute;margin-left:53.75pt;margin-top:375.45pt;width:512.25pt;height:396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" filled="f" stroked="f" strokeweight=".5pt">
                <v:path arrowok="t"/>
                <v:textbox inset="0,,0">
                  <w:txbxContent>
                    <w:p w:rsidR="00590EBF" w:rsidRPr="00FD2428" w:rsidRDefault="00590EBF" w:rsidP="00FD2428">
                      <w:pPr>
                        <w:autoSpaceDE w:val="0"/>
                        <w:autoSpaceDN w:val="0"/>
                        <w:adjustRightInd w:val="0"/>
                        <w:spacing w:before="100" w:beforeAutospacing="1" w:after="120" w:line="276" w:lineRule="auto"/>
                        <w:jc w:val="both"/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2"/>
                          <w:szCs w:val="20"/>
                        </w:rPr>
                      </w:pPr>
                      <w:r w:rsidRPr="00FD2428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18"/>
                          <w:szCs w:val="20"/>
                        </w:rPr>
                        <w:t>Prezentacje na podium</w:t>
                      </w:r>
                      <w:r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18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18"/>
                          <w:szCs w:val="20"/>
                        </w:rPr>
                        <w:t xml:space="preserve">i </w:t>
                      </w:r>
                      <w:r w:rsidRPr="00671055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2"/>
                          <w:szCs w:val="20"/>
                        </w:rPr>
                        <w:t xml:space="preserve"> </w:t>
                      </w:r>
                      <w:r w:rsidRPr="00671055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>Publikacja</w:t>
                      </w:r>
                      <w:proofErr w:type="gramEnd"/>
                      <w:r w:rsidRPr="00671055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 xml:space="preserve"> w materiałach konferencyjnych LSOS 201</w:t>
                      </w:r>
                      <w:r w:rsidR="007F0158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>4</w:t>
                      </w:r>
                      <w:r w:rsidRPr="00671055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90EBF" w:rsidRDefault="00590EBF" w:rsidP="000C0382">
                      <w:pPr>
                        <w:autoSpaceDE w:val="0"/>
                        <w:autoSpaceDN w:val="0"/>
                        <w:adjustRightInd w:val="0"/>
                        <w:spacing w:after="120" w:line="276" w:lineRule="auto"/>
                        <w:ind w:left="284"/>
                        <w:jc w:val="both"/>
                        <w:rPr>
                          <w:rFonts w:ascii="Verdana" w:hAnsi="Verdana" w:cs="Arial"/>
                          <w:sz w:val="18"/>
                          <w:szCs w:val="20"/>
                        </w:rPr>
                      </w:pP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Zapraszamy do zgłaszania prezentacji ofert technologicznych lub ofert współpracy. </w:t>
                      </w:r>
                      <w:r w:rsidR="00996C0F">
                        <w:rPr>
                          <w:rFonts w:ascii="Verdana" w:hAnsi="Verdana" w:cs="Arial"/>
                          <w:sz w:val="18"/>
                          <w:szCs w:val="20"/>
                        </w:rPr>
                        <w:t>Uprzejmie prosimy o przesyłanie zgłoszeń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w formie abstraktu, zgodnie z formatem dostępnym na stronie </w:t>
                      </w:r>
                      <w:hyperlink r:id="rId24" w:history="1">
                        <w:r w:rsidR="00AD66AF" w:rsidRPr="000E6112">
                          <w:rPr>
                            <w:rStyle w:val="Hipercze"/>
                            <w:rFonts w:ascii="Verdana" w:hAnsi="Verdana" w:cs="Arial"/>
                            <w:sz w:val="18"/>
                            <w:szCs w:val="20"/>
                          </w:rPr>
                          <w:t>www.lifescience.pl</w:t>
                        </w:r>
                      </w:hyperlink>
                    </w:p>
                    <w:p w:rsidR="00590EBF" w:rsidRPr="00671055" w:rsidRDefault="00590EBF" w:rsidP="000C0382">
                      <w:pPr>
                        <w:autoSpaceDE w:val="0"/>
                        <w:autoSpaceDN w:val="0"/>
                        <w:adjustRightInd w:val="0"/>
                        <w:spacing w:after="120" w:line="276" w:lineRule="auto"/>
                        <w:ind w:left="284"/>
                        <w:jc w:val="both"/>
                        <w:rPr>
                          <w:rFonts w:ascii="Verdana" w:hAnsi="Verdana" w:cs="Arial"/>
                          <w:sz w:val="18"/>
                          <w:szCs w:val="20"/>
                        </w:rPr>
                      </w:pP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Kryteria selekcji abstraktu do </w:t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oceny i 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publikacji:</w:t>
                      </w:r>
                    </w:p>
                    <w:p w:rsidR="00590EBF" w:rsidRPr="00671055" w:rsidRDefault="00590EBF" w:rsidP="00671055">
                      <w:pPr>
                        <w:pStyle w:val="Akapitzlist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before="0" w:line="276" w:lineRule="auto"/>
                        <w:jc w:val="both"/>
                        <w:rPr>
                          <w:rFonts w:ascii="Verdana" w:hAnsi="Verdana" w:cs="Arial"/>
                          <w:sz w:val="18"/>
                          <w:szCs w:val="20"/>
                        </w:rPr>
                      </w:pP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Zgodność z </w:t>
                      </w:r>
                      <w:proofErr w:type="gramStart"/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tematem  konferencji</w:t>
                      </w:r>
                      <w:proofErr w:type="gramEnd"/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– dotyczy  „</w:t>
                      </w:r>
                      <w:r w:rsidR="008016C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zdrowia i 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jakości ż</w:t>
                      </w:r>
                      <w:proofErr w:type="gramStart"/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ycia</w:t>
                      </w:r>
                      <w:proofErr w:type="gramEnd"/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człowieka”.</w:t>
                      </w:r>
                    </w:p>
                    <w:p w:rsidR="00590EBF" w:rsidRPr="00671055" w:rsidRDefault="00590EBF" w:rsidP="00671055">
                      <w:pPr>
                        <w:pStyle w:val="Akapitzlist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before="100" w:beforeAutospacing="1" w:line="276" w:lineRule="auto"/>
                        <w:jc w:val="both"/>
                        <w:rPr>
                          <w:rFonts w:ascii="Verdana" w:hAnsi="Verdana" w:cs="Arial"/>
                          <w:sz w:val="18"/>
                          <w:szCs w:val="20"/>
                        </w:rPr>
                      </w:pP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Zgodność z celem konferencji – zawiera ofertę współpracy</w:t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, 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ofertę technologiczn</w:t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>ą, wyzwanie lub problem</w:t>
                      </w:r>
                    </w:p>
                    <w:p w:rsidR="00590EBF" w:rsidRPr="00671055" w:rsidRDefault="00590EBF" w:rsidP="000C0382">
                      <w:pPr>
                        <w:autoSpaceDE w:val="0"/>
                        <w:autoSpaceDN w:val="0"/>
                        <w:adjustRightInd w:val="0"/>
                        <w:spacing w:after="120" w:line="276" w:lineRule="auto"/>
                        <w:ind w:left="284"/>
                        <w:jc w:val="both"/>
                        <w:rPr>
                          <w:rFonts w:ascii="Verdana" w:hAnsi="Verdana" w:cs="Arial"/>
                          <w:sz w:val="18"/>
                          <w:szCs w:val="20"/>
                        </w:rPr>
                      </w:pP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Do </w:t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>p</w:t>
                      </w:r>
                      <w:r w:rsidRPr="000C0382">
                        <w:rPr>
                          <w:rFonts w:ascii="Verdana" w:hAnsi="Verdana" w:cs="Arial"/>
                          <w:sz w:val="18"/>
                          <w:szCs w:val="20"/>
                        </w:rPr>
                        <w:t>rezentacj</w:t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>i</w:t>
                      </w:r>
                      <w:r w:rsidRPr="000C0382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na podium</w:t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podczas LSOS 201</w:t>
                      </w:r>
                      <w:r w:rsidR="007F0158">
                        <w:rPr>
                          <w:rFonts w:ascii="Verdana" w:hAnsi="Verdana" w:cs="Arial"/>
                          <w:sz w:val="18"/>
                          <w:szCs w:val="20"/>
                        </w:rPr>
                        <w:t>4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zostaną zakwalifikowane te </w:t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>abstrakt</w:t>
                      </w:r>
                      <w:r w:rsidR="00996C0F">
                        <w:rPr>
                          <w:rFonts w:ascii="Verdana" w:hAnsi="Verdana" w:cs="Arial"/>
                          <w:sz w:val="18"/>
                          <w:szCs w:val="20"/>
                        </w:rPr>
                        <w:t>y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, które uzyskają najwyższą </w:t>
                      </w:r>
                      <w:proofErr w:type="gramStart"/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ocenę 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>wg</w:t>
                      </w:r>
                      <w:proofErr w:type="gramEnd"/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następujących kryteriów: </w:t>
                      </w:r>
                    </w:p>
                    <w:p w:rsidR="00590EBF" w:rsidRPr="00671055" w:rsidRDefault="00590EBF" w:rsidP="00671055">
                      <w:pPr>
                        <w:pStyle w:val="Akapitzlist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before="0" w:line="276" w:lineRule="auto"/>
                        <w:jc w:val="both"/>
                        <w:rPr>
                          <w:rFonts w:ascii="Verdana" w:hAnsi="Verdana" w:cs="Arial"/>
                          <w:sz w:val="18"/>
                          <w:szCs w:val="20"/>
                        </w:rPr>
                      </w:pP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Zasięg </w:t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prezentowanej 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oferty</w:t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/ idei: </w:t>
                      </w:r>
                      <w:r w:rsidRPr="00FD2428">
                        <w:rPr>
                          <w:rFonts w:ascii="Verdana" w:hAnsi="Verdana" w:cs="Arial"/>
                          <w:i/>
                          <w:sz w:val="18"/>
                          <w:szCs w:val="20"/>
                        </w:rPr>
                        <w:t xml:space="preserve">lokalny </w:t>
                      </w:r>
                      <w:r w:rsidRPr="00FD2428">
                        <w:rPr>
                          <w:rFonts w:ascii="Verdana" w:hAnsi="Verdana" w:cs="Arial"/>
                          <w:i/>
                          <w:sz w:val="18"/>
                          <w:szCs w:val="20"/>
                        </w:rPr>
                        <w:sym w:font="Wingdings" w:char="F0E0"/>
                      </w:r>
                      <w:r w:rsidRPr="00FD2428">
                        <w:rPr>
                          <w:rFonts w:ascii="Verdana" w:hAnsi="Verdana" w:cs="Arial"/>
                          <w:i/>
                          <w:sz w:val="18"/>
                          <w:szCs w:val="20"/>
                        </w:rPr>
                        <w:t xml:space="preserve"> globalny,</w:t>
                      </w:r>
                    </w:p>
                    <w:p w:rsidR="00590EBF" w:rsidRPr="00671055" w:rsidRDefault="00590EBF" w:rsidP="00671055">
                      <w:pPr>
                        <w:pStyle w:val="Akapitzlist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before="0" w:line="276" w:lineRule="auto"/>
                        <w:jc w:val="both"/>
                        <w:rPr>
                          <w:rFonts w:ascii="Verdana" w:hAnsi="Verdana" w:cs="Arial"/>
                          <w:sz w:val="18"/>
                          <w:szCs w:val="20"/>
                        </w:rPr>
                      </w:pP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Innowacyjność pomysłu / projektu</w:t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: </w:t>
                      </w:r>
                      <w:r w:rsidRPr="00FD2428">
                        <w:rPr>
                          <w:rFonts w:ascii="Verdana" w:hAnsi="Verdana" w:cs="Arial"/>
                          <w:i/>
                          <w:sz w:val="18"/>
                          <w:szCs w:val="20"/>
                        </w:rPr>
                        <w:t xml:space="preserve">usprawnienie istniejącej technologii </w:t>
                      </w:r>
                      <w:r w:rsidRPr="00FD2428">
                        <w:rPr>
                          <w:rFonts w:ascii="Verdana" w:hAnsi="Verdana" w:cs="Arial"/>
                          <w:i/>
                          <w:sz w:val="18"/>
                          <w:szCs w:val="20"/>
                        </w:rPr>
                        <w:sym w:font="Wingdings" w:char="F0E0"/>
                      </w:r>
                      <w:r w:rsidRPr="00FD2428">
                        <w:rPr>
                          <w:rFonts w:ascii="Verdana" w:hAnsi="Verdana" w:cs="Arial"/>
                          <w:i/>
                          <w:sz w:val="18"/>
                          <w:szCs w:val="20"/>
                        </w:rPr>
                        <w:t xml:space="preserve"> nowe przełomowe rozwiązanie,</w:t>
                      </w:r>
                    </w:p>
                    <w:p w:rsidR="00590EBF" w:rsidRPr="00671055" w:rsidRDefault="00590EBF" w:rsidP="00671055">
                      <w:pPr>
                        <w:pStyle w:val="Akapitzlist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before="0" w:line="276" w:lineRule="auto"/>
                        <w:jc w:val="both"/>
                        <w:rPr>
                          <w:rFonts w:ascii="Verdana" w:hAnsi="Verdana" w:cs="Arial"/>
                          <w:sz w:val="18"/>
                          <w:szCs w:val="20"/>
                        </w:rPr>
                      </w:pP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Czas </w:t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realizacji (do efektu): 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długi</w:t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(więcej niż 5 lat)</w:t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</w:t>
                      </w:r>
                      <w:r w:rsidRPr="00FD2428">
                        <w:rPr>
                          <w:rFonts w:ascii="Verdana" w:hAnsi="Verdana" w:cs="Arial"/>
                          <w:sz w:val="18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krótki (</w:t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>mniej niż 1 rok)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.</w:t>
                      </w:r>
                    </w:p>
                    <w:p w:rsidR="00590EBF" w:rsidRDefault="00590EBF" w:rsidP="00FD2428">
                      <w:pPr>
                        <w:autoSpaceDE w:val="0"/>
                        <w:autoSpaceDN w:val="0"/>
                        <w:adjustRightInd w:val="0"/>
                        <w:spacing w:before="240" w:line="276" w:lineRule="auto"/>
                        <w:ind w:left="284"/>
                        <w:jc w:val="both"/>
                        <w:rPr>
                          <w:rFonts w:ascii="Verdana" w:hAnsi="Verdana" w:cs="Arial"/>
                          <w:sz w:val="18"/>
                          <w:szCs w:val="20"/>
                        </w:rPr>
                      </w:pP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Językiem konferencji </w:t>
                      </w:r>
                      <w:r w:rsidR="007A7EA9">
                        <w:rPr>
                          <w:rFonts w:ascii="Verdana" w:hAnsi="Verdana" w:cs="Arial"/>
                          <w:sz w:val="18"/>
                          <w:szCs w:val="20"/>
                        </w:rPr>
                        <w:t>będzie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j. </w:t>
                      </w:r>
                      <w:r w:rsidR="007F0158">
                        <w:rPr>
                          <w:rFonts w:ascii="Verdana" w:hAnsi="Verdana" w:cs="Arial"/>
                          <w:sz w:val="18"/>
                          <w:szCs w:val="20"/>
                        </w:rPr>
                        <w:t>angielski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– dla </w:t>
                      </w:r>
                      <w:r w:rsidR="007F0158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osób </w:t>
                      </w:r>
                      <w:proofErr w:type="gramStart"/>
                      <w:r w:rsidR="007F0158">
                        <w:rPr>
                          <w:rFonts w:ascii="Verdana" w:hAnsi="Verdana" w:cs="Arial"/>
                          <w:sz w:val="18"/>
                          <w:szCs w:val="20"/>
                        </w:rPr>
                        <w:t>nie władających</w:t>
                      </w:r>
                      <w:proofErr w:type="gramEnd"/>
                      <w:r w:rsidR="007F0158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tym językiem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</w:t>
                      </w:r>
                      <w:r w:rsidR="007F0158">
                        <w:rPr>
                          <w:rFonts w:ascii="Verdana" w:hAnsi="Verdana" w:cs="Arial"/>
                          <w:sz w:val="18"/>
                          <w:szCs w:val="20"/>
                        </w:rPr>
                        <w:t>zapewni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my tłumaczenie symultaniczne wszystkich prezentacji. </w:t>
                      </w:r>
                      <w:r w:rsidR="007F0158">
                        <w:rPr>
                          <w:rFonts w:ascii="Verdana" w:hAnsi="Verdana" w:cs="Arial"/>
                          <w:sz w:val="18"/>
                          <w:szCs w:val="20"/>
                        </w:rPr>
                        <w:t>Prosimy o przesyłanie abstraktów w języku polskim i angielskim.</w:t>
                      </w:r>
                    </w:p>
                    <w:p w:rsidR="00590EBF" w:rsidRDefault="00590EBF" w:rsidP="00671055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ind w:left="284"/>
                        <w:jc w:val="both"/>
                        <w:rPr>
                          <w:rFonts w:ascii="Verdana" w:hAnsi="Verdana" w:cs="Arial"/>
                          <w:sz w:val="18"/>
                          <w:szCs w:val="20"/>
                        </w:rPr>
                      </w:pPr>
                    </w:p>
                    <w:p w:rsidR="00590EBF" w:rsidRPr="00671055" w:rsidRDefault="00590EBF" w:rsidP="00671055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ind w:left="284"/>
                        <w:jc w:val="both"/>
                        <w:rPr>
                          <w:rFonts w:ascii="Verdana" w:eastAsia="Calibri" w:hAnsi="Verdana" w:cs="Arial"/>
                          <w:sz w:val="18"/>
                          <w:szCs w:val="20"/>
                          <w:lang w:eastAsia="en-US"/>
                        </w:rPr>
                      </w:pPr>
                      <w:r w:rsidRPr="00FD324A">
                        <w:rPr>
                          <w:rFonts w:ascii="Verdana" w:hAnsi="Verdana" w:cs="Arial"/>
                          <w:b/>
                          <w:sz w:val="18"/>
                          <w:szCs w:val="20"/>
                        </w:rPr>
                        <w:t xml:space="preserve">Termin nadsyłania </w:t>
                      </w:r>
                      <w:r w:rsidR="007A7EA9" w:rsidRPr="00FD324A">
                        <w:rPr>
                          <w:rFonts w:ascii="Verdana" w:hAnsi="Verdana" w:cs="Arial"/>
                          <w:b/>
                          <w:sz w:val="18"/>
                          <w:szCs w:val="20"/>
                        </w:rPr>
                        <w:t>abstraktów ofert</w:t>
                      </w:r>
                      <w:r w:rsidRPr="00FD324A">
                        <w:rPr>
                          <w:rFonts w:ascii="Verdana" w:hAnsi="Verdana" w:cs="Arial"/>
                          <w:b/>
                          <w:sz w:val="18"/>
                          <w:szCs w:val="20"/>
                        </w:rPr>
                        <w:t xml:space="preserve">: </w:t>
                      </w:r>
                      <w:r w:rsidR="000618C4" w:rsidRPr="00FD324A">
                        <w:rPr>
                          <w:rFonts w:ascii="Verdana" w:hAnsi="Verdana" w:cs="Arial"/>
                          <w:b/>
                          <w:sz w:val="18"/>
                          <w:szCs w:val="20"/>
                        </w:rPr>
                        <w:t>29</w:t>
                      </w:r>
                      <w:r w:rsidRPr="00FD324A">
                        <w:rPr>
                          <w:rFonts w:ascii="Verdana" w:hAnsi="Verdana" w:cs="Arial"/>
                          <w:b/>
                          <w:sz w:val="18"/>
                          <w:szCs w:val="20"/>
                        </w:rPr>
                        <w:t xml:space="preserve"> </w:t>
                      </w:r>
                      <w:r w:rsidR="000618C4" w:rsidRPr="00FD324A">
                        <w:rPr>
                          <w:rFonts w:ascii="Verdana" w:hAnsi="Verdana" w:cs="Arial"/>
                          <w:b/>
                          <w:sz w:val="18"/>
                          <w:szCs w:val="20"/>
                        </w:rPr>
                        <w:t>sierpnia</w:t>
                      </w:r>
                      <w:r w:rsidRPr="00FD324A">
                        <w:rPr>
                          <w:rFonts w:ascii="Verdana" w:hAnsi="Verdana" w:cs="Arial"/>
                          <w:b/>
                          <w:sz w:val="18"/>
                          <w:szCs w:val="20"/>
                        </w:rPr>
                        <w:t xml:space="preserve"> 201</w:t>
                      </w:r>
                      <w:r w:rsidR="007F0158" w:rsidRPr="00FD324A">
                        <w:rPr>
                          <w:rFonts w:ascii="Verdana" w:hAnsi="Verdana" w:cs="Arial"/>
                          <w:b/>
                          <w:sz w:val="18"/>
                          <w:szCs w:val="20"/>
                        </w:rPr>
                        <w:t>4</w:t>
                      </w:r>
                      <w:r w:rsidR="000618C4" w:rsidRPr="00FD324A">
                        <w:rPr>
                          <w:rFonts w:ascii="Verdana" w:hAnsi="Verdana" w:cs="Arial"/>
                          <w:b/>
                          <w:sz w:val="18"/>
                          <w:szCs w:val="20"/>
                        </w:rPr>
                        <w:t xml:space="preserve"> </w:t>
                      </w:r>
                      <w:r w:rsidRPr="00FD324A">
                        <w:rPr>
                          <w:rFonts w:ascii="Verdana" w:hAnsi="Verdana" w:cs="Arial"/>
                          <w:b/>
                          <w:sz w:val="18"/>
                          <w:szCs w:val="20"/>
                        </w:rPr>
                        <w:t>r. włącznie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. Informacja o wyborze ofert do prezentacji podczas LSOS 201</w:t>
                      </w:r>
                      <w:r w:rsidR="007F0158">
                        <w:rPr>
                          <w:rFonts w:ascii="Verdana" w:hAnsi="Verdana" w:cs="Arial"/>
                          <w:sz w:val="18"/>
                          <w:szCs w:val="20"/>
                        </w:rPr>
                        <w:t>4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zostanie rozesłana do </w:t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20 września 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201</w:t>
                      </w:r>
                      <w:r w:rsidR="004D0414">
                        <w:rPr>
                          <w:rFonts w:ascii="Verdana" w:hAnsi="Verdana" w:cs="Arial"/>
                          <w:sz w:val="18"/>
                          <w:szCs w:val="20"/>
                        </w:rPr>
                        <w:t>4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r. Autorzy wybranych ofert </w:t>
                      </w:r>
                      <w:r w:rsidR="004D0414">
                        <w:rPr>
                          <w:rFonts w:ascii="Verdana" w:hAnsi="Verdana" w:cs="Arial"/>
                          <w:sz w:val="18"/>
                          <w:szCs w:val="20"/>
                        </w:rPr>
                        <w:t>proszeni są o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przesłani</w:t>
                      </w:r>
                      <w:r w:rsidR="004D0414">
                        <w:rPr>
                          <w:rFonts w:ascii="Verdana" w:hAnsi="Verdana" w:cs="Arial"/>
                          <w:sz w:val="18"/>
                          <w:szCs w:val="20"/>
                        </w:rPr>
                        <w:t>e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</w:t>
                      </w:r>
                      <w:proofErr w:type="gramStart"/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prezentacji  w</w:t>
                      </w:r>
                      <w:proofErr w:type="gramEnd"/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formacie .</w:t>
                      </w:r>
                      <w:proofErr w:type="spellStart"/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ppt</w:t>
                      </w:r>
                      <w:proofErr w:type="spellEnd"/>
                      <w:r w:rsidR="004D0414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</w:t>
                      </w:r>
                      <w:proofErr w:type="gramStart"/>
                      <w:r w:rsidR="004D0414">
                        <w:rPr>
                          <w:rFonts w:ascii="Verdana" w:hAnsi="Verdana" w:cs="Arial"/>
                          <w:sz w:val="18"/>
                          <w:szCs w:val="20"/>
                        </w:rPr>
                        <w:t>lub .</w:t>
                      </w:r>
                      <w:proofErr w:type="spellStart"/>
                      <w:r w:rsidR="004D0414">
                        <w:rPr>
                          <w:rFonts w:ascii="Verdana" w:hAnsi="Verdana" w:cs="Arial"/>
                          <w:sz w:val="18"/>
                          <w:szCs w:val="20"/>
                        </w:rPr>
                        <w:t>pptx</w:t>
                      </w:r>
                      <w:proofErr w:type="spellEnd"/>
                      <w:proofErr w:type="gramEnd"/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w</w:t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terminie do </w:t>
                      </w:r>
                      <w:r w:rsidR="004D0414">
                        <w:rPr>
                          <w:rFonts w:ascii="Verdana" w:hAnsi="Verdana" w:cs="Arial"/>
                          <w:sz w:val="18"/>
                          <w:szCs w:val="20"/>
                        </w:rPr>
                        <w:t>15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października 201</w:t>
                      </w:r>
                      <w:r w:rsidR="004D0414">
                        <w:rPr>
                          <w:rFonts w:ascii="Verdana" w:hAnsi="Verdana" w:cs="Arial"/>
                          <w:sz w:val="18"/>
                          <w:szCs w:val="20"/>
                        </w:rPr>
                        <w:t>4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 r. </w:t>
                      </w:r>
                    </w:p>
                    <w:p w:rsidR="00590EBF" w:rsidRDefault="00590EBF" w:rsidP="00671055">
                      <w:pPr>
                        <w:autoSpaceDE w:val="0"/>
                        <w:autoSpaceDN w:val="0"/>
                        <w:adjustRightInd w:val="0"/>
                        <w:spacing w:after="120" w:line="276" w:lineRule="auto"/>
                        <w:jc w:val="both"/>
                        <w:rPr>
                          <w:rFonts w:ascii="Verdana" w:hAnsi="Verdana" w:cs="Arial"/>
                          <w:b/>
                          <w:sz w:val="18"/>
                          <w:szCs w:val="20"/>
                          <w:u w:val="single"/>
                        </w:rPr>
                      </w:pPr>
                    </w:p>
                    <w:p w:rsidR="00590EBF" w:rsidRDefault="00590EBF" w:rsidP="00FD2428">
                      <w:pPr>
                        <w:autoSpaceDE w:val="0"/>
                        <w:autoSpaceDN w:val="0"/>
                        <w:adjustRightInd w:val="0"/>
                        <w:spacing w:before="100" w:beforeAutospacing="1" w:after="120" w:line="276" w:lineRule="auto"/>
                        <w:jc w:val="both"/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18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18"/>
                          <w:szCs w:val="20"/>
                        </w:rPr>
                        <w:t>P</w:t>
                      </w:r>
                      <w:r w:rsidRPr="00FD2428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18"/>
                          <w:szCs w:val="20"/>
                        </w:rPr>
                        <w:t>rezentacja oferty na indywidualnym stanowisku</w:t>
                      </w:r>
                      <w:r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18"/>
                          <w:szCs w:val="20"/>
                        </w:rPr>
                        <w:t>:</w:t>
                      </w:r>
                      <w:r w:rsidRPr="00FD2428">
                        <w:rPr>
                          <w:rFonts w:ascii="Verdana" w:hAnsi="Verdana" w:cs="Arial"/>
                          <w:b/>
                          <w:color w:val="365F91" w:themeColor="accent1" w:themeShade="BF"/>
                          <w:sz w:val="18"/>
                          <w:szCs w:val="20"/>
                        </w:rPr>
                        <w:t xml:space="preserve"> </w:t>
                      </w:r>
                    </w:p>
                    <w:p w:rsidR="00590EBF" w:rsidRPr="0054435F" w:rsidRDefault="00590EBF" w:rsidP="0054435F">
                      <w:pPr>
                        <w:autoSpaceDE w:val="0"/>
                        <w:autoSpaceDN w:val="0"/>
                        <w:adjustRightInd w:val="0"/>
                        <w:spacing w:after="120" w:line="276" w:lineRule="auto"/>
                        <w:ind w:left="284"/>
                        <w:jc w:val="both"/>
                        <w:rPr>
                          <w:rFonts w:ascii="Verdana" w:hAnsi="Verdana" w:cs="Arial"/>
                          <w:sz w:val="18"/>
                          <w:szCs w:val="20"/>
                        </w:rPr>
                      </w:pP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Zapraszamy do przedstawienia swojej ofe</w:t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 xml:space="preserve">rty na indywidualnym stanowisku. 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Z</w:t>
                      </w:r>
                      <w:r w:rsidRPr="00671055">
                        <w:rPr>
                          <w:rFonts w:ascii="Verdana" w:hAnsi="Verdana"/>
                          <w:sz w:val="18"/>
                          <w:szCs w:val="20"/>
                        </w:rPr>
                        <w:t xml:space="preserve">apewniamy miejsce oraz przestrzeń na ustawienie reklamy w formie </w:t>
                      </w:r>
                      <w:proofErr w:type="spellStart"/>
                      <w:r w:rsidRPr="00671055">
                        <w:rPr>
                          <w:rFonts w:ascii="Verdana" w:hAnsi="Verdana"/>
                          <w:sz w:val="18"/>
                          <w:szCs w:val="20"/>
                        </w:rPr>
                        <w:t>roll</w:t>
                      </w:r>
                      <w:r>
                        <w:rPr>
                          <w:rFonts w:ascii="Verdana" w:hAnsi="Verdana"/>
                          <w:sz w:val="18"/>
                          <w:szCs w:val="20"/>
                        </w:rPr>
                        <w:t>-</w:t>
                      </w:r>
                      <w:r w:rsidRPr="00671055">
                        <w:rPr>
                          <w:rFonts w:ascii="Verdana" w:hAnsi="Verdana"/>
                          <w:sz w:val="18"/>
                          <w:szCs w:val="20"/>
                        </w:rPr>
                        <w:t>up</w:t>
                      </w:r>
                      <w:proofErr w:type="spellEnd"/>
                      <w:r w:rsidRPr="00671055">
                        <w:rPr>
                          <w:rFonts w:ascii="Verdana" w:hAnsi="Verdana"/>
                          <w:sz w:val="18"/>
                          <w:szCs w:val="20"/>
                        </w:rPr>
                        <w:t xml:space="preserve">, tablicy lub plakatu. </w:t>
                      </w:r>
                      <w:r w:rsidRPr="00671055">
                        <w:rPr>
                          <w:rFonts w:ascii="Verdana" w:hAnsi="Verdana" w:cs="Arial"/>
                          <w:sz w:val="18"/>
                          <w:szCs w:val="20"/>
                        </w:rPr>
                        <w:t>Zainteresowanych tą formą promocji prosimy o kontakt z biurem Klas</w:t>
                      </w:r>
                      <w:r>
                        <w:rPr>
                          <w:rFonts w:ascii="Verdana" w:hAnsi="Verdana" w:cs="Arial"/>
                          <w:sz w:val="18"/>
                          <w:szCs w:val="20"/>
                        </w:rPr>
                        <w:t>tra w celu ustalenia szczegółów (tel. 12 297 4 605).</w:t>
                      </w:r>
                    </w:p>
                    <w:p w:rsidR="00590EBF" w:rsidRPr="00671055" w:rsidRDefault="00590EBF" w:rsidP="00671055">
                      <w:pPr>
                        <w:autoSpaceDE w:val="0"/>
                        <w:autoSpaceDN w:val="0"/>
                        <w:adjustRightInd w:val="0"/>
                        <w:spacing w:after="120" w:line="276" w:lineRule="auto"/>
                        <w:ind w:left="284" w:hanging="142"/>
                        <w:jc w:val="both"/>
                        <w:rPr>
                          <w:rFonts w:ascii="Verdana" w:hAnsi="Verdana" w:cs="Arial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C0382">
        <w:rPr>
          <w:noProof/>
        </w:rPr>
        <w:drawing>
          <wp:anchor distT="0" distB="0" distL="114300" distR="114300" simplePos="0" relativeHeight="251744256" behindDoc="0" locked="0" layoutInCell="1" allowOverlap="1" wp14:anchorId="6A53E389" wp14:editId="2F4CF515">
            <wp:simplePos x="0" y="0"/>
            <wp:positionH relativeFrom="page">
              <wp:posOffset>5678170</wp:posOffset>
            </wp:positionH>
            <wp:positionV relativeFrom="page">
              <wp:posOffset>1489710</wp:posOffset>
            </wp:positionV>
            <wp:extent cx="590550" cy="827405"/>
            <wp:effectExtent l="152400" t="95250" r="133350" b="86995"/>
            <wp:wrapSquare wrapText="bothSides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4817">
                      <a:off x="0" y="0"/>
                      <a:ext cx="59055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04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662F933" wp14:editId="0DFEF9D0">
                <wp:simplePos x="0" y="0"/>
                <wp:positionH relativeFrom="page">
                  <wp:posOffset>3971925</wp:posOffset>
                </wp:positionH>
                <wp:positionV relativeFrom="page">
                  <wp:posOffset>1400175</wp:posOffset>
                </wp:positionV>
                <wp:extent cx="1725295" cy="398145"/>
                <wp:effectExtent l="0" t="0" r="122555" b="59055"/>
                <wp:wrapNone/>
                <wp:docPr id="327" name="Łącznik zakrzywiony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25295" cy="398145"/>
                        </a:xfrm>
                        <a:prstGeom prst="curvedConnector3">
                          <a:avLst>
                            <a:gd name="adj1" fmla="val 99687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zakrzywiony 327" o:spid="_x0000_s1026" type="#_x0000_t38" style="position:absolute;margin-left:312.75pt;margin-top:110.25pt;width:135.85pt;height:31.3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" adj="21532" strokecolor="#4579b8 [3044]">
                <v:stroke endarrow="open"/>
                <o:lock v:ext="edit" shapetype="f"/>
                <w10:wrap anchorx="page" anchory="page"/>
              </v:shape>
            </w:pict>
          </mc:Fallback>
        </mc:AlternateContent>
      </w:r>
      <w:r w:rsidR="008C304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C263B4" wp14:editId="01779A48">
                <wp:simplePos x="0" y="0"/>
                <wp:positionH relativeFrom="page">
                  <wp:posOffset>3895725</wp:posOffset>
                </wp:positionH>
                <wp:positionV relativeFrom="page">
                  <wp:posOffset>3429000</wp:posOffset>
                </wp:positionV>
                <wp:extent cx="1466850" cy="580390"/>
                <wp:effectExtent l="0" t="38100" r="76200" b="29210"/>
                <wp:wrapNone/>
                <wp:docPr id="63" name="Łącznik zakrzywiony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66850" cy="580390"/>
                        </a:xfrm>
                        <a:prstGeom prst="curvedConnector3">
                          <a:avLst>
                            <a:gd name="adj1" fmla="val 99351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Łącznik zakrzywiony 63" o:spid="_x0000_s1026" type="#_x0000_t38" style="position:absolute;margin-left:306.75pt;margin-top:270pt;width:115.5pt;height:45.7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" adj="21460" strokecolor="#4579b8 [3044]">
                <v:stroke endarrow="open"/>
                <o:lock v:ext="edit" shapetype="f"/>
                <w10:wrap anchorx="page" anchory="page"/>
              </v:shape>
            </w:pict>
          </mc:Fallback>
        </mc:AlternateContent>
      </w:r>
      <w:r w:rsidR="000C0382">
        <w:rPr>
          <w:noProof/>
          <w:sz w:val="20"/>
        </w:rPr>
        <w:drawing>
          <wp:anchor distT="0" distB="0" distL="114300" distR="114300" simplePos="0" relativeHeight="251745280" behindDoc="0" locked="0" layoutInCell="1" allowOverlap="1" wp14:anchorId="64665DDF" wp14:editId="462C2A2D">
            <wp:simplePos x="0" y="0"/>
            <wp:positionH relativeFrom="page">
              <wp:posOffset>4451985</wp:posOffset>
            </wp:positionH>
            <wp:positionV relativeFrom="page">
              <wp:posOffset>2517775</wp:posOffset>
            </wp:positionV>
            <wp:extent cx="2739390" cy="1113155"/>
            <wp:effectExtent l="19050" t="723900" r="0" b="734695"/>
            <wp:wrapSquare wrapText="bothSides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-BLANK_CHECK-807x32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49283">
                      <a:off x="0" y="0"/>
                      <a:ext cx="273939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04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5AD073" wp14:editId="61FB85EC">
                <wp:simplePos x="0" y="0"/>
                <wp:positionH relativeFrom="page">
                  <wp:posOffset>5133975</wp:posOffset>
                </wp:positionH>
                <wp:positionV relativeFrom="page">
                  <wp:posOffset>1323975</wp:posOffset>
                </wp:positionV>
                <wp:extent cx="936625" cy="1086485"/>
                <wp:effectExtent l="0" t="0" r="0" b="0"/>
                <wp:wrapNone/>
                <wp:docPr id="674" name="Pole tekstow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6625" cy="1086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EBF" w:rsidRDefault="00590E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74" o:spid="_x0000_s1059" type="#_x0000_t202" style="position:absolute;margin-left:404.25pt;margin-top:104.25pt;width:73.75pt;height:85.5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" filled="f" stroked="f" strokeweight=".5pt">
                <v:path arrowok="t"/>
                <v:textbox>
                  <w:txbxContent>
                    <w:p w:rsidR="00590EBF" w:rsidRDefault="00590EBF"/>
                  </w:txbxContent>
                </v:textbox>
                <w10:wrap anchorx="page" anchory="page"/>
              </v:shape>
            </w:pict>
          </mc:Fallback>
        </mc:AlternateContent>
      </w:r>
      <w:r w:rsidR="00A95C02" w:rsidRPr="00811780">
        <w:rPr>
          <w:sz w:val="20"/>
        </w:rPr>
        <w:br w:type="page"/>
      </w:r>
      <w:r w:rsidR="00082A36"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2C429A1" wp14:editId="0A7DD298">
                <wp:simplePos x="0" y="0"/>
                <wp:positionH relativeFrom="page">
                  <wp:posOffset>331075</wp:posOffset>
                </wp:positionH>
                <wp:positionV relativeFrom="page">
                  <wp:posOffset>8371490</wp:posOffset>
                </wp:positionV>
                <wp:extent cx="6992007" cy="1244600"/>
                <wp:effectExtent l="0" t="0" r="0" b="0"/>
                <wp:wrapNone/>
                <wp:docPr id="22" name="Pole tekstow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2007" cy="1244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EBF" w:rsidRPr="00F36D6C" w:rsidRDefault="00590EBF" w:rsidP="00F36D6C">
                            <w:pPr>
                              <w:pStyle w:val="Nagwek1"/>
                              <w:jc w:val="center"/>
                              <w:rPr>
                                <w:rFonts w:ascii="Verdana" w:hAnsi="Verdana"/>
                                <w:sz w:val="30"/>
                              </w:rPr>
                            </w:pPr>
                            <w:bookmarkStart w:id="1" w:name="_MailAutoSig"/>
                            <w:r w:rsidRPr="00C81CEA">
                              <w:rPr>
                                <w:rFonts w:ascii="Verdana" w:hAnsi="Verdana"/>
                                <w:color w:val="0F243E" w:themeColor="text2" w:themeShade="80"/>
                                <w:sz w:val="30"/>
                              </w:rPr>
                              <w:t>Kontakt</w:t>
                            </w:r>
                          </w:p>
                          <w:p w:rsidR="00590EBF" w:rsidRPr="007B16E5" w:rsidRDefault="00590EBF" w:rsidP="00C81CEA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jc w:val="center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  <w:r w:rsidRPr="007B16E5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>Klaster LifeScience Kraków</w:t>
                            </w:r>
                          </w:p>
                          <w:p w:rsidR="00590EBF" w:rsidRPr="007B16E5" w:rsidRDefault="00590EBF" w:rsidP="00C81CEA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jc w:val="center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  <w:r w:rsidRPr="007B16E5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>Ul. Bobrzyńskiego  14</w:t>
                            </w:r>
                          </w:p>
                          <w:p w:rsidR="00590EBF" w:rsidRPr="007B16E5" w:rsidRDefault="00590EBF" w:rsidP="00C81CEA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jc w:val="center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  <w:r w:rsidRPr="007B16E5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>30-348 Kraków</w:t>
                            </w:r>
                          </w:p>
                          <w:p w:rsidR="00590EBF" w:rsidRPr="007B16E5" w:rsidRDefault="00590EBF" w:rsidP="00C81CEA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jc w:val="center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  <w:r w:rsidRPr="007B16E5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>Telefon: +48 12 297 4 605</w:t>
                            </w:r>
                            <w:bookmarkEnd w:id="1"/>
                          </w:p>
                          <w:p w:rsidR="00590EBF" w:rsidRPr="007B16E5" w:rsidRDefault="00590EBF" w:rsidP="00C81CEA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jc w:val="center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  <w:r w:rsidRPr="007B16E5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27" w:history="1">
                              <w:r w:rsidRPr="007B16E5">
                                <w:rPr>
                                  <w:rStyle w:val="Hipercze"/>
                                  <w:rFonts w:ascii="Verdana" w:hAnsi="Verdana" w:cs="Arial"/>
                                  <w:sz w:val="18"/>
                                  <w:szCs w:val="18"/>
                                </w:rPr>
                                <w:t>klaster@lifescience.pl</w:t>
                              </w:r>
                            </w:hyperlink>
                          </w:p>
                          <w:p w:rsidR="00590EBF" w:rsidRDefault="002C5336" w:rsidP="00C81CEA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jc w:val="center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  <w:hyperlink r:id="rId28" w:history="1">
                              <w:r w:rsidR="009820C0" w:rsidRPr="000E6112">
                                <w:rPr>
                                  <w:rStyle w:val="Hipercze"/>
                                  <w:rFonts w:ascii="Verdana" w:hAnsi="Verdana" w:cs="Arial"/>
                                  <w:sz w:val="18"/>
                                  <w:szCs w:val="18"/>
                                </w:rPr>
                                <w:t>www.lifescienceopenspace.pl</w:t>
                              </w:r>
                            </w:hyperlink>
                          </w:p>
                          <w:p w:rsidR="00F36D6C" w:rsidRPr="007B16E5" w:rsidRDefault="00F36D6C" w:rsidP="00C81CEA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jc w:val="center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</w:p>
                          <w:p w:rsidR="00590EBF" w:rsidRPr="007B16E5" w:rsidRDefault="00590EBF" w:rsidP="00C81CE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</w:p>
                          <w:p w:rsidR="00590EBF" w:rsidRPr="007B16E5" w:rsidRDefault="00590EBF" w:rsidP="00C81CEA">
                            <w:pPr>
                              <w:autoSpaceDE w:val="0"/>
                              <w:autoSpaceDN w:val="0"/>
                              <w:adjustRightInd w:val="0"/>
                              <w:spacing w:before="100" w:beforeAutospacing="1" w:after="120"/>
                              <w:ind w:left="426"/>
                              <w:jc w:val="center"/>
                              <w:rPr>
                                <w:rFonts w:ascii="Verdana" w:eastAsia="Calibri" w:hAnsi="Verdana" w:cs="Arial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2" o:spid="_x0000_s1059" type="#_x0000_t202" style="position:absolute;margin-left:26.05pt;margin-top:659.15pt;width:550.55pt;height:98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" fillcolor="#c4bc96 [2414]" stroked="f" strokeweight=".5pt">
                <v:path arrowok="t"/>
                <v:textbox>
                  <w:txbxContent>
                    <w:p w:rsidR="00590EBF" w:rsidRPr="00F36D6C" w:rsidRDefault="00590EBF" w:rsidP="00F36D6C">
                      <w:pPr>
                        <w:pStyle w:val="Nagwek1"/>
                        <w:jc w:val="center"/>
                        <w:rPr>
                          <w:rFonts w:ascii="Verdana" w:hAnsi="Verdana"/>
                          <w:sz w:val="30"/>
                        </w:rPr>
                      </w:pPr>
                      <w:bookmarkStart w:id="2" w:name="_MailAutoSig"/>
                      <w:r w:rsidRPr="00C81CEA">
                        <w:rPr>
                          <w:rFonts w:ascii="Verdana" w:hAnsi="Verdana"/>
                          <w:color w:val="0F243E" w:themeColor="text2" w:themeShade="80"/>
                          <w:sz w:val="30"/>
                        </w:rPr>
                        <w:t>Kontakt</w:t>
                      </w:r>
                    </w:p>
                    <w:p w:rsidR="00590EBF" w:rsidRPr="007B16E5" w:rsidRDefault="00590EBF" w:rsidP="00C81CEA">
                      <w:pPr>
                        <w:autoSpaceDE w:val="0"/>
                        <w:autoSpaceDN w:val="0"/>
                        <w:adjustRightInd w:val="0"/>
                        <w:ind w:left="142"/>
                        <w:jc w:val="center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  <w:r w:rsidRPr="007B16E5">
                        <w:rPr>
                          <w:rFonts w:ascii="Verdana" w:hAnsi="Verdana" w:cs="Arial"/>
                          <w:sz w:val="18"/>
                          <w:szCs w:val="18"/>
                        </w:rPr>
                        <w:t>Klaster LifeScience Kraków</w:t>
                      </w:r>
                    </w:p>
                    <w:p w:rsidR="00590EBF" w:rsidRPr="007B16E5" w:rsidRDefault="00590EBF" w:rsidP="00C81CEA">
                      <w:pPr>
                        <w:autoSpaceDE w:val="0"/>
                        <w:autoSpaceDN w:val="0"/>
                        <w:adjustRightInd w:val="0"/>
                        <w:ind w:left="142"/>
                        <w:jc w:val="center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  <w:r w:rsidRPr="007B16E5">
                        <w:rPr>
                          <w:rFonts w:ascii="Verdana" w:hAnsi="Verdana" w:cs="Arial"/>
                          <w:sz w:val="18"/>
                          <w:szCs w:val="18"/>
                        </w:rPr>
                        <w:t>Ul. Bobrzyńskiego  14</w:t>
                      </w:r>
                    </w:p>
                    <w:p w:rsidR="00590EBF" w:rsidRPr="007B16E5" w:rsidRDefault="00590EBF" w:rsidP="00C81CEA">
                      <w:pPr>
                        <w:autoSpaceDE w:val="0"/>
                        <w:autoSpaceDN w:val="0"/>
                        <w:adjustRightInd w:val="0"/>
                        <w:ind w:left="142"/>
                        <w:jc w:val="center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  <w:r w:rsidRPr="007B16E5">
                        <w:rPr>
                          <w:rFonts w:ascii="Verdana" w:hAnsi="Verdana" w:cs="Arial"/>
                          <w:sz w:val="18"/>
                          <w:szCs w:val="18"/>
                        </w:rPr>
                        <w:t>30-348 Kraków</w:t>
                      </w:r>
                    </w:p>
                    <w:p w:rsidR="00590EBF" w:rsidRPr="007B16E5" w:rsidRDefault="00590EBF" w:rsidP="00C81CEA">
                      <w:pPr>
                        <w:autoSpaceDE w:val="0"/>
                        <w:autoSpaceDN w:val="0"/>
                        <w:adjustRightInd w:val="0"/>
                        <w:ind w:left="142"/>
                        <w:jc w:val="center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  <w:r w:rsidRPr="007B16E5">
                        <w:rPr>
                          <w:rFonts w:ascii="Verdana" w:hAnsi="Verdana" w:cs="Arial"/>
                          <w:sz w:val="18"/>
                          <w:szCs w:val="18"/>
                        </w:rPr>
                        <w:t>Telefon: +48 12 297 4 605</w:t>
                      </w:r>
                      <w:bookmarkEnd w:id="2"/>
                    </w:p>
                    <w:p w:rsidR="00590EBF" w:rsidRPr="007B16E5" w:rsidRDefault="00590EBF" w:rsidP="00C81CEA">
                      <w:pPr>
                        <w:autoSpaceDE w:val="0"/>
                        <w:autoSpaceDN w:val="0"/>
                        <w:adjustRightInd w:val="0"/>
                        <w:ind w:left="142"/>
                        <w:jc w:val="center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  <w:r w:rsidRPr="007B16E5">
                        <w:rPr>
                          <w:rFonts w:ascii="Verdana" w:hAnsi="Verdana" w:cs="Arial"/>
                          <w:sz w:val="18"/>
                          <w:szCs w:val="18"/>
                        </w:rPr>
                        <w:t xml:space="preserve">E-mail: </w:t>
                      </w:r>
                      <w:hyperlink r:id="rId29" w:history="1">
                        <w:r w:rsidRPr="007B16E5">
                          <w:rPr>
                            <w:rStyle w:val="Hipercze"/>
                            <w:rFonts w:ascii="Verdana" w:hAnsi="Verdana" w:cs="Arial"/>
                            <w:sz w:val="18"/>
                            <w:szCs w:val="18"/>
                          </w:rPr>
                          <w:t>klaster@lifescience.pl</w:t>
                        </w:r>
                      </w:hyperlink>
                    </w:p>
                    <w:p w:rsidR="00590EBF" w:rsidRDefault="007E7C8F" w:rsidP="00C81CEA">
                      <w:pPr>
                        <w:autoSpaceDE w:val="0"/>
                        <w:autoSpaceDN w:val="0"/>
                        <w:adjustRightInd w:val="0"/>
                        <w:ind w:left="142"/>
                        <w:jc w:val="center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  <w:hyperlink r:id="rId30" w:history="1">
                        <w:r w:rsidR="009820C0" w:rsidRPr="000E6112">
                          <w:rPr>
                            <w:rStyle w:val="Hipercze"/>
                            <w:rFonts w:ascii="Verdana" w:hAnsi="Verdana" w:cs="Arial"/>
                            <w:sz w:val="18"/>
                            <w:szCs w:val="18"/>
                          </w:rPr>
                          <w:t>www.lifescienceopenspace.pl</w:t>
                        </w:r>
                      </w:hyperlink>
                    </w:p>
                    <w:p w:rsidR="00F36D6C" w:rsidRPr="007B16E5" w:rsidRDefault="00F36D6C" w:rsidP="00C81CEA">
                      <w:pPr>
                        <w:autoSpaceDE w:val="0"/>
                        <w:autoSpaceDN w:val="0"/>
                        <w:adjustRightInd w:val="0"/>
                        <w:ind w:left="142"/>
                        <w:jc w:val="center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</w:p>
                    <w:p w:rsidR="00590EBF" w:rsidRPr="007B16E5" w:rsidRDefault="00590EBF" w:rsidP="00C81CE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</w:p>
                    <w:p w:rsidR="00590EBF" w:rsidRPr="007B16E5" w:rsidRDefault="00590EBF" w:rsidP="00C81CEA">
                      <w:pPr>
                        <w:autoSpaceDE w:val="0"/>
                        <w:autoSpaceDN w:val="0"/>
                        <w:adjustRightInd w:val="0"/>
                        <w:spacing w:before="100" w:beforeAutospacing="1" w:after="120"/>
                        <w:ind w:left="426"/>
                        <w:jc w:val="center"/>
                        <w:rPr>
                          <w:rFonts w:ascii="Verdana" w:eastAsia="Calibri" w:hAnsi="Verdana" w:cs="Arial"/>
                          <w:sz w:val="18"/>
                          <w:szCs w:val="18"/>
                          <w:lang w:eastAsia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1FD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23A888" wp14:editId="2D052593">
                <wp:simplePos x="0" y="0"/>
                <wp:positionH relativeFrom="page">
                  <wp:posOffset>573578</wp:posOffset>
                </wp:positionH>
                <wp:positionV relativeFrom="page">
                  <wp:posOffset>1562793</wp:posOffset>
                </wp:positionV>
                <wp:extent cx="4105910" cy="2901142"/>
                <wp:effectExtent l="0" t="0" r="0" b="0"/>
                <wp:wrapNone/>
                <wp:docPr id="683" name="Pole tekstow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29011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EBF" w:rsidRPr="00CD606B" w:rsidRDefault="00590EBF" w:rsidP="00CD606B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after="120" w:line="276" w:lineRule="auto"/>
                              <w:ind w:left="426" w:hanging="284"/>
                              <w:contextualSpacing w:val="0"/>
                              <w:jc w:val="both"/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71055"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  <w:t>W imprezie LSOS 201</w:t>
                            </w:r>
                            <w:r w:rsidR="004D0414"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671055"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  <w:t xml:space="preserve"> mogą uczestniczyć wyłącznie osoby zarejestrowane online lub posiadające indywidualne zaproszenie. Rejestracja na LSOS 201</w:t>
                            </w:r>
                            <w:r w:rsidR="004D0414"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671055"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  <w:t xml:space="preserve"> odbywa się online</w:t>
                            </w:r>
                            <w:r w:rsidR="009F616A"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  <w:t xml:space="preserve">. Link do rejestracji znajduje się na </w:t>
                            </w:r>
                            <w:r w:rsidRPr="00671055"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  <w:t>stronie</w:t>
                            </w:r>
                            <w:r w:rsidR="00FD324A"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hyperlink r:id="rId31" w:history="1">
                              <w:r w:rsidR="00FD324A" w:rsidRPr="009F616A">
                                <w:rPr>
                                  <w:rStyle w:val="Hipercze"/>
                                  <w:rFonts w:ascii="Verdana" w:eastAsia="Times New Roman" w:hAnsi="Verdana" w:cs="Arial"/>
                                  <w:sz w:val="18"/>
                                  <w:szCs w:val="18"/>
                                  <w:lang w:eastAsia="pl-PL"/>
                                </w:rPr>
                                <w:t>www.lifescience</w:t>
                              </w:r>
                              <w:r w:rsidR="009F616A" w:rsidRPr="009F616A">
                                <w:rPr>
                                  <w:rStyle w:val="Hipercze"/>
                                  <w:rFonts w:ascii="Verdana" w:eastAsia="Times New Roman" w:hAnsi="Verdana" w:cs="Arial"/>
                                  <w:sz w:val="18"/>
                                  <w:szCs w:val="18"/>
                                  <w:lang w:eastAsia="pl-PL"/>
                                </w:rPr>
                                <w:t>openspace.com</w:t>
                              </w:r>
                            </w:hyperlink>
                          </w:p>
                          <w:p w:rsidR="00590EBF" w:rsidRPr="00671055" w:rsidRDefault="00590EBF" w:rsidP="00671055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after="120" w:line="276" w:lineRule="auto"/>
                              <w:ind w:left="426" w:hanging="284"/>
                              <w:contextualSpacing w:val="0"/>
                              <w:jc w:val="both"/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71055"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  <w:t>Koszt udziału w LSOS 201</w:t>
                            </w:r>
                            <w:r w:rsidR="004D0414"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671055"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  <w:t xml:space="preserve"> wynosi </w:t>
                            </w:r>
                            <w:r w:rsidR="004D0414"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  <w:t>200</w:t>
                            </w:r>
                            <w:r w:rsidRPr="00671055"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  <w:t xml:space="preserve"> zł (</w:t>
                            </w:r>
                            <w:r w:rsidR="004D0414"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  <w:t>50</w:t>
                            </w:r>
                            <w:r w:rsidRPr="00671055"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  <w:t xml:space="preserve">€) </w:t>
                            </w:r>
                            <w:r w:rsidR="00116E3A"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  <w:t>brutto</w:t>
                            </w:r>
                            <w:r w:rsidRPr="00671055"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  <w:t xml:space="preserve">/ osobę. </w:t>
                            </w:r>
                          </w:p>
                          <w:p w:rsidR="00590EBF" w:rsidRPr="00504762" w:rsidRDefault="00590EBF" w:rsidP="00671055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after="120" w:line="276" w:lineRule="auto"/>
                              <w:ind w:left="426" w:hanging="284"/>
                              <w:contextualSpacing w:val="0"/>
                              <w:jc w:val="both"/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04762"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  <w:t xml:space="preserve">Zwolnieniu z opłaty podlegają: </w:t>
                            </w:r>
                          </w:p>
                          <w:p w:rsidR="00590EBF" w:rsidRPr="007B16E5" w:rsidRDefault="00590EBF" w:rsidP="007B16E5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line="276" w:lineRule="auto"/>
                              <w:ind w:left="1276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  <w:r w:rsidRPr="007B16E5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 xml:space="preserve">autorzy ofert wybranych do prezentacji na konferencji </w:t>
                            </w:r>
                          </w:p>
                          <w:p w:rsidR="00590EBF" w:rsidRPr="007B16E5" w:rsidRDefault="00590EBF" w:rsidP="007B16E5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line="276" w:lineRule="auto"/>
                              <w:ind w:left="1276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  <w:r w:rsidRPr="007B16E5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>autorzy ofert zamieszczonych w materiałach konferencyjnych</w:t>
                            </w:r>
                          </w:p>
                          <w:p w:rsidR="00590EBF" w:rsidRPr="007B16E5" w:rsidRDefault="00590EBF" w:rsidP="007B16E5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line="276" w:lineRule="auto"/>
                              <w:ind w:left="1276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  <w:r w:rsidRPr="007B16E5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 xml:space="preserve">osoby posiadające </w:t>
                            </w:r>
                            <w:r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 xml:space="preserve">indywidualne imienne </w:t>
                            </w:r>
                            <w:r w:rsidRPr="007B16E5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>zaproszenie.</w:t>
                            </w:r>
                          </w:p>
                          <w:p w:rsidR="00590EBF" w:rsidRDefault="00590EBF" w:rsidP="00671055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before="100" w:beforeAutospacing="1" w:after="120" w:line="276" w:lineRule="auto"/>
                              <w:ind w:left="426" w:hanging="284"/>
                              <w:contextualSpacing w:val="0"/>
                              <w:jc w:val="both"/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D606B"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  <w:t>Udział we wszystkich zaplanowanych wydarzeniach LSOS 201</w:t>
                            </w:r>
                            <w:r w:rsidR="002272A8"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CD606B">
                              <w:rPr>
                                <w:rFonts w:ascii="Verdana" w:eastAsia="Times New Roman" w:hAnsi="Verdana" w:cs="Arial"/>
                                <w:sz w:val="18"/>
                                <w:szCs w:val="18"/>
                                <w:lang w:eastAsia="pl-PL"/>
                              </w:rPr>
                              <w:t xml:space="preserve"> wymaga posiadania identyfikatora, który wydawany będzie zarejestrowanym uczestnikom w recepcji imprezy.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683" o:spid="_x0000_s1060" type="#_x0000_t202" style="position:absolute;margin-left:45.15pt;margin-top:123.05pt;width:323.3pt;height:228.4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" filled="f" stroked="f" strokeweight=".5pt">
                <v:path arrowok="t"/>
                <v:textbox>
                  <w:txbxContent>
                    <w:p w:rsidR="00590EBF" w:rsidRPr="00CD606B" w:rsidRDefault="00590EBF" w:rsidP="00CD606B">
                      <w:pPr>
                        <w:pStyle w:val="Akapitzlist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before="100" w:beforeAutospacing="1" w:after="120" w:line="276" w:lineRule="auto"/>
                        <w:ind w:left="426" w:hanging="284"/>
                        <w:contextualSpacing w:val="0"/>
                        <w:jc w:val="both"/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</w:pPr>
                      <w:r w:rsidRPr="00671055"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  <w:t>W imprezie LSOS 201</w:t>
                      </w:r>
                      <w:r w:rsidR="004D0414"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Pr="00671055"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  <w:t xml:space="preserve"> mogą uczestniczyć wyłącznie osoby zarejestrowane online lub posiadające indywidualne zaproszenie. Rejestracja na LSOS 201</w:t>
                      </w:r>
                      <w:r w:rsidR="004D0414"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Pr="00671055"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  <w:t xml:space="preserve"> odbywa się online</w:t>
                      </w:r>
                      <w:r w:rsidR="009F616A"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  <w:t xml:space="preserve">. Link do rejestracji znajduje się na </w:t>
                      </w:r>
                      <w:r w:rsidRPr="00671055"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  <w:t>stronie</w:t>
                      </w:r>
                      <w:r w:rsidR="00FD324A"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hyperlink r:id="rId32" w:history="1">
                        <w:r w:rsidR="00FD324A" w:rsidRPr="009F616A">
                          <w:rPr>
                            <w:rStyle w:val="Hipercze"/>
                            <w:rFonts w:ascii="Verdana" w:eastAsia="Times New Roman" w:hAnsi="Verdana" w:cs="Arial"/>
                            <w:sz w:val="18"/>
                            <w:szCs w:val="18"/>
                            <w:lang w:eastAsia="pl-PL"/>
                          </w:rPr>
                          <w:t>www.lifescience</w:t>
                        </w:r>
                        <w:r w:rsidR="009F616A" w:rsidRPr="009F616A">
                          <w:rPr>
                            <w:rStyle w:val="Hipercze"/>
                            <w:rFonts w:ascii="Verdana" w:eastAsia="Times New Roman" w:hAnsi="Verdana" w:cs="Arial"/>
                            <w:sz w:val="18"/>
                            <w:szCs w:val="18"/>
                            <w:lang w:eastAsia="pl-PL"/>
                          </w:rPr>
                          <w:t>openspace.com</w:t>
                        </w:r>
                      </w:hyperlink>
                    </w:p>
                    <w:p w:rsidR="00590EBF" w:rsidRPr="00671055" w:rsidRDefault="00590EBF" w:rsidP="00671055">
                      <w:pPr>
                        <w:pStyle w:val="Akapitzlist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before="100" w:beforeAutospacing="1" w:after="120" w:line="276" w:lineRule="auto"/>
                        <w:ind w:left="426" w:hanging="284"/>
                        <w:contextualSpacing w:val="0"/>
                        <w:jc w:val="both"/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</w:pPr>
                      <w:r w:rsidRPr="00671055"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  <w:t>Koszt udziału w LSOS 201</w:t>
                      </w:r>
                      <w:r w:rsidR="004D0414"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Pr="00671055"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  <w:t xml:space="preserve"> wynosi </w:t>
                      </w:r>
                      <w:r w:rsidR="004D0414"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  <w:t>200</w:t>
                      </w:r>
                      <w:r w:rsidRPr="00671055"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  <w:t xml:space="preserve"> zł (</w:t>
                      </w:r>
                      <w:r w:rsidR="004D0414"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  <w:t>50</w:t>
                      </w:r>
                      <w:r w:rsidRPr="00671055"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  <w:t xml:space="preserve">€) </w:t>
                      </w:r>
                      <w:r w:rsidR="00116E3A"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  <w:t>brutto</w:t>
                      </w:r>
                      <w:r w:rsidRPr="00671055"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  <w:t xml:space="preserve">/ osobę. </w:t>
                      </w:r>
                    </w:p>
                    <w:p w:rsidR="00590EBF" w:rsidRPr="00504762" w:rsidRDefault="00590EBF" w:rsidP="00671055">
                      <w:pPr>
                        <w:pStyle w:val="Akapitzlist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before="100" w:beforeAutospacing="1" w:after="120" w:line="276" w:lineRule="auto"/>
                        <w:ind w:left="426" w:hanging="284"/>
                        <w:contextualSpacing w:val="0"/>
                        <w:jc w:val="both"/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</w:pPr>
                      <w:r w:rsidRPr="00504762"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  <w:t xml:space="preserve">Zwolnieniu z opłaty podlegają: </w:t>
                      </w:r>
                    </w:p>
                    <w:p w:rsidR="00590EBF" w:rsidRPr="007B16E5" w:rsidRDefault="00590EBF" w:rsidP="007B16E5">
                      <w:pPr>
                        <w:pStyle w:val="Akapitzlist"/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pacing w:before="100" w:beforeAutospacing="1" w:line="276" w:lineRule="auto"/>
                        <w:ind w:left="1276"/>
                        <w:jc w:val="both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  <w:r w:rsidRPr="007B16E5">
                        <w:rPr>
                          <w:rFonts w:ascii="Verdana" w:hAnsi="Verdana" w:cs="Arial"/>
                          <w:sz w:val="18"/>
                          <w:szCs w:val="18"/>
                        </w:rPr>
                        <w:t xml:space="preserve">autorzy ofert wybranych do prezentacji na konferencji </w:t>
                      </w:r>
                    </w:p>
                    <w:p w:rsidR="00590EBF" w:rsidRPr="007B16E5" w:rsidRDefault="00590EBF" w:rsidP="007B16E5">
                      <w:pPr>
                        <w:pStyle w:val="Akapitzlist"/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pacing w:before="100" w:beforeAutospacing="1" w:line="276" w:lineRule="auto"/>
                        <w:ind w:left="1276"/>
                        <w:jc w:val="both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  <w:r w:rsidRPr="007B16E5">
                        <w:rPr>
                          <w:rFonts w:ascii="Verdana" w:hAnsi="Verdana" w:cs="Arial"/>
                          <w:sz w:val="18"/>
                          <w:szCs w:val="18"/>
                        </w:rPr>
                        <w:t>autorzy ofert zamieszczonych w materiałach konferencyjnych</w:t>
                      </w:r>
                    </w:p>
                    <w:p w:rsidR="00590EBF" w:rsidRPr="007B16E5" w:rsidRDefault="00590EBF" w:rsidP="007B16E5">
                      <w:pPr>
                        <w:pStyle w:val="Akapitzlist"/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pacing w:before="100" w:beforeAutospacing="1" w:line="276" w:lineRule="auto"/>
                        <w:ind w:left="1276"/>
                        <w:jc w:val="both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  <w:r w:rsidRPr="007B16E5">
                        <w:rPr>
                          <w:rFonts w:ascii="Verdana" w:hAnsi="Verdana" w:cs="Arial"/>
                          <w:sz w:val="18"/>
                          <w:szCs w:val="18"/>
                        </w:rPr>
                        <w:t xml:space="preserve">osoby posiadające </w:t>
                      </w:r>
                      <w:r>
                        <w:rPr>
                          <w:rFonts w:ascii="Verdana" w:hAnsi="Verdana" w:cs="Arial"/>
                          <w:sz w:val="18"/>
                          <w:szCs w:val="18"/>
                        </w:rPr>
                        <w:t xml:space="preserve">indywidualne imienne </w:t>
                      </w:r>
                      <w:r w:rsidRPr="007B16E5">
                        <w:rPr>
                          <w:rFonts w:ascii="Verdana" w:hAnsi="Verdana" w:cs="Arial"/>
                          <w:sz w:val="18"/>
                          <w:szCs w:val="18"/>
                        </w:rPr>
                        <w:t>zaproszenie.</w:t>
                      </w:r>
                    </w:p>
                    <w:p w:rsidR="00590EBF" w:rsidRDefault="00590EBF" w:rsidP="00671055">
                      <w:pPr>
                        <w:pStyle w:val="Akapitzlist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before="100" w:beforeAutospacing="1" w:after="120" w:line="276" w:lineRule="auto"/>
                        <w:ind w:left="426" w:hanging="284"/>
                        <w:contextualSpacing w:val="0"/>
                        <w:jc w:val="both"/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</w:pPr>
                      <w:r w:rsidRPr="00CD606B"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  <w:t>Udział we wszystkich zaplanowanych wydarzeniach LSOS 201</w:t>
                      </w:r>
                      <w:r w:rsidR="002272A8"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Pr="00CD606B">
                        <w:rPr>
                          <w:rFonts w:ascii="Verdana" w:eastAsia="Times New Roman" w:hAnsi="Verdana" w:cs="Arial"/>
                          <w:sz w:val="18"/>
                          <w:szCs w:val="18"/>
                          <w:lang w:eastAsia="pl-PL"/>
                        </w:rPr>
                        <w:t xml:space="preserve"> wymaga posiadania identyfikatora, który wydawany będzie zarejestrowanym uczestnikom w recepcji imprezy.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2FDA">
        <w:rPr>
          <w:noProof/>
          <w:sz w:val="20"/>
        </w:rPr>
        <w:drawing>
          <wp:anchor distT="0" distB="0" distL="114300" distR="114300" simplePos="0" relativeHeight="251761664" behindDoc="0" locked="0" layoutInCell="1" allowOverlap="1" wp14:anchorId="397F4CC6" wp14:editId="63B126A3">
            <wp:simplePos x="0" y="0"/>
            <wp:positionH relativeFrom="page">
              <wp:posOffset>2209800</wp:posOffset>
            </wp:positionH>
            <wp:positionV relativeFrom="page">
              <wp:posOffset>5816600</wp:posOffset>
            </wp:positionV>
            <wp:extent cx="1402080" cy="701040"/>
            <wp:effectExtent l="0" t="0" r="7620" b="3810"/>
            <wp:wrapSquare wrapText="bothSides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F1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E242BD6" wp14:editId="6CB26471">
                <wp:simplePos x="0" y="0"/>
                <wp:positionH relativeFrom="page">
                  <wp:posOffset>215900</wp:posOffset>
                </wp:positionH>
                <wp:positionV relativeFrom="page">
                  <wp:posOffset>5181600</wp:posOffset>
                </wp:positionV>
                <wp:extent cx="3302000" cy="1511300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2000" cy="151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0EBF" w:rsidRPr="00C81CEA" w:rsidRDefault="00590EBF" w:rsidP="00C81CEA">
                            <w:pPr>
                              <w:pStyle w:val="Nagwek1"/>
                              <w:jc w:val="center"/>
                              <w:rPr>
                                <w:rFonts w:ascii="Verdana" w:hAnsi="Verdana"/>
                                <w:color w:val="0F243E" w:themeColor="text2" w:themeShade="80"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F243E" w:themeColor="text2" w:themeShade="80"/>
                                <w:sz w:val="22"/>
                              </w:rPr>
                              <w:t>LS</w:t>
                            </w:r>
                            <w:r w:rsidRPr="00C81CEA">
                              <w:rPr>
                                <w:rFonts w:ascii="Verdana" w:hAnsi="Verdana"/>
                                <w:color w:val="0F243E" w:themeColor="text2" w:themeShade="80"/>
                                <w:sz w:val="22"/>
                              </w:rPr>
                              <w:t>OS 201</w:t>
                            </w:r>
                            <w:r w:rsidR="004D0414">
                              <w:rPr>
                                <w:rFonts w:ascii="Verdana" w:hAnsi="Verdana"/>
                                <w:color w:val="0F243E" w:themeColor="text2" w:themeShade="80"/>
                                <w:sz w:val="22"/>
                              </w:rPr>
                              <w:t>4</w:t>
                            </w:r>
                            <w:r w:rsidRPr="00C81CEA">
                              <w:rPr>
                                <w:rFonts w:ascii="Verdana" w:hAnsi="Verdana"/>
                                <w:color w:val="0F243E" w:themeColor="text2" w:themeShade="8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0F243E" w:themeColor="text2" w:themeShade="80"/>
                                <w:sz w:val="22"/>
                              </w:rPr>
                              <w:t xml:space="preserve">jest organizowana </w:t>
                            </w:r>
                          </w:p>
                          <w:p w:rsidR="000D385C" w:rsidRPr="000D385C" w:rsidRDefault="00590EBF" w:rsidP="000D385C">
                            <w:pPr>
                              <w:pStyle w:val="Nagwek1"/>
                              <w:jc w:val="center"/>
                              <w:rPr>
                                <w:rFonts w:ascii="Verdana" w:hAnsi="Verdana"/>
                                <w:color w:val="0F243E" w:themeColor="text2" w:themeShade="80"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F243E" w:themeColor="text2" w:themeShade="80"/>
                                <w:sz w:val="22"/>
                              </w:rPr>
                              <w:t>we współpracy z</w:t>
                            </w:r>
                          </w:p>
                          <w:p w:rsidR="000D385C" w:rsidRPr="000D385C" w:rsidRDefault="002152B1" w:rsidP="000D385C">
                            <w:pPr>
                              <w:ind w:left="7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DD4B7C" wp14:editId="62A5AF62">
                                  <wp:extent cx="1562100" cy="1203813"/>
                                  <wp:effectExtent l="0" t="0" r="0" b="0"/>
                                  <wp:docPr id="36" name="Obraz 36" descr="C:\Users\Guest\Desktop\Dorota NB\LSOS_22.10.2014\Loga\british_embassy_black_średnio mał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Guest\Desktop\Dorota NB\LSOS_22.10.2014\Loga\british_embassy_black_średnio mał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9592" cy="1209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22FDA" w:rsidRPr="00D22FDA">
                              <w:rPr>
                                <w:noProof/>
                              </w:rPr>
                              <w:drawing>
                                <wp:inline distT="0" distB="0" distL="0" distR="0" wp14:anchorId="09462C8E" wp14:editId="6427F0EA">
                                  <wp:extent cx="1397000" cy="698500"/>
                                  <wp:effectExtent l="0" t="0" r="0" b="6350"/>
                                  <wp:docPr id="37" name="Obraz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000" cy="69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EBF" w:rsidRPr="007B16E5" w:rsidRDefault="00590EBF" w:rsidP="00C81CEA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</w:p>
                          <w:p w:rsidR="00590EBF" w:rsidRPr="007B16E5" w:rsidRDefault="00590EBF" w:rsidP="00C81CEA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jc w:val="center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</w:p>
                          <w:p w:rsidR="00590EBF" w:rsidRPr="007B16E5" w:rsidRDefault="00590EBF" w:rsidP="00C81CEA">
                            <w:pPr>
                              <w:autoSpaceDE w:val="0"/>
                              <w:autoSpaceDN w:val="0"/>
                              <w:adjustRightInd w:val="0"/>
                              <w:spacing w:before="100" w:beforeAutospacing="1" w:after="120"/>
                              <w:ind w:left="426"/>
                              <w:rPr>
                                <w:rFonts w:ascii="Verdana" w:eastAsia="Calibri" w:hAnsi="Verdana" w:cs="Arial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" o:spid="_x0000_s1061" type="#_x0000_t202" style="position:absolute;margin-left:17pt;margin-top:408pt;width:260pt;height:119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" filled="f" stroked="f" strokeweight=".5pt">
                <v:path arrowok="t"/>
                <v:textbox>
                  <w:txbxContent>
                    <w:p w:rsidR="00590EBF" w:rsidRPr="00C81CEA" w:rsidRDefault="00590EBF" w:rsidP="00C81CEA">
                      <w:pPr>
                        <w:pStyle w:val="Nagwek1"/>
                        <w:jc w:val="center"/>
                        <w:rPr>
                          <w:rFonts w:ascii="Verdana" w:hAnsi="Verdana"/>
                          <w:color w:val="0F243E" w:themeColor="text2" w:themeShade="80"/>
                          <w:sz w:val="22"/>
                        </w:rPr>
                      </w:pPr>
                      <w:r>
                        <w:rPr>
                          <w:rFonts w:ascii="Verdana" w:hAnsi="Verdana"/>
                          <w:color w:val="0F243E" w:themeColor="text2" w:themeShade="80"/>
                          <w:sz w:val="22"/>
                        </w:rPr>
                        <w:t>LS</w:t>
                      </w:r>
                      <w:r w:rsidRPr="00C81CEA">
                        <w:rPr>
                          <w:rFonts w:ascii="Verdana" w:hAnsi="Verdana"/>
                          <w:color w:val="0F243E" w:themeColor="text2" w:themeShade="80"/>
                          <w:sz w:val="22"/>
                        </w:rPr>
                        <w:t>OS 201</w:t>
                      </w:r>
                      <w:r w:rsidR="004D0414">
                        <w:rPr>
                          <w:rFonts w:ascii="Verdana" w:hAnsi="Verdana"/>
                          <w:color w:val="0F243E" w:themeColor="text2" w:themeShade="80"/>
                          <w:sz w:val="22"/>
                        </w:rPr>
                        <w:t>4</w:t>
                      </w:r>
                      <w:r w:rsidRPr="00C81CEA">
                        <w:rPr>
                          <w:rFonts w:ascii="Verdana" w:hAnsi="Verdana"/>
                          <w:color w:val="0F243E" w:themeColor="text2" w:themeShade="80"/>
                          <w:sz w:val="2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0F243E" w:themeColor="text2" w:themeShade="80"/>
                          <w:sz w:val="22"/>
                        </w:rPr>
                        <w:t xml:space="preserve">jest organizowana </w:t>
                      </w:r>
                    </w:p>
                    <w:p w:rsidR="000D385C" w:rsidRPr="000D385C" w:rsidRDefault="00590EBF" w:rsidP="000D385C">
                      <w:pPr>
                        <w:pStyle w:val="Nagwek1"/>
                        <w:jc w:val="center"/>
                        <w:rPr>
                          <w:rFonts w:ascii="Verdana" w:hAnsi="Verdana"/>
                          <w:color w:val="0F243E" w:themeColor="text2" w:themeShade="80"/>
                          <w:sz w:val="22"/>
                        </w:rPr>
                      </w:pPr>
                      <w:r>
                        <w:rPr>
                          <w:rFonts w:ascii="Verdana" w:hAnsi="Verdana"/>
                          <w:color w:val="0F243E" w:themeColor="text2" w:themeShade="80"/>
                          <w:sz w:val="22"/>
                        </w:rPr>
                        <w:t>we współpracy z</w:t>
                      </w:r>
                    </w:p>
                    <w:p w:rsidR="000D385C" w:rsidRPr="000D385C" w:rsidRDefault="002152B1" w:rsidP="000D385C">
                      <w:pPr>
                        <w:ind w:left="7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DD4B7C" wp14:editId="62A5AF62">
                            <wp:extent cx="1562100" cy="1203813"/>
                            <wp:effectExtent l="0" t="0" r="0" b="0"/>
                            <wp:docPr id="36" name="Obraz 36" descr="C:\Users\Guest\Desktop\Dorota NB\LSOS_22.10.2014\Loga\british_embassy_black_średnio mał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Guest\Desktop\Dorota NB\LSOS_22.10.2014\Loga\british_embassy_black_średnio mał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9592" cy="1209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22FDA" w:rsidRPr="00D22FDA">
                        <w:rPr>
                          <w:noProof/>
                        </w:rPr>
                        <w:drawing>
                          <wp:inline distT="0" distB="0" distL="0" distR="0" wp14:anchorId="09462C8E" wp14:editId="6427F0EA">
                            <wp:extent cx="1397000" cy="698500"/>
                            <wp:effectExtent l="0" t="0" r="0" b="6350"/>
                            <wp:docPr id="37" name="Obraz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000" cy="69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EBF" w:rsidRPr="007B16E5" w:rsidRDefault="00590EBF" w:rsidP="00C81CEA">
                      <w:pPr>
                        <w:autoSpaceDE w:val="0"/>
                        <w:autoSpaceDN w:val="0"/>
                        <w:adjustRightInd w:val="0"/>
                        <w:ind w:left="142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</w:p>
                    <w:p w:rsidR="00590EBF" w:rsidRPr="007B16E5" w:rsidRDefault="00590EBF" w:rsidP="00C81CEA">
                      <w:pPr>
                        <w:autoSpaceDE w:val="0"/>
                        <w:autoSpaceDN w:val="0"/>
                        <w:adjustRightInd w:val="0"/>
                        <w:ind w:left="142"/>
                        <w:jc w:val="center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</w:p>
                    <w:p w:rsidR="00590EBF" w:rsidRPr="007B16E5" w:rsidRDefault="00590EBF" w:rsidP="00C81CEA">
                      <w:pPr>
                        <w:autoSpaceDE w:val="0"/>
                        <w:autoSpaceDN w:val="0"/>
                        <w:adjustRightInd w:val="0"/>
                        <w:spacing w:before="100" w:beforeAutospacing="1" w:after="120"/>
                        <w:ind w:left="426"/>
                        <w:rPr>
                          <w:rFonts w:ascii="Verdana" w:eastAsia="Calibri" w:hAnsi="Verdana" w:cs="Arial"/>
                          <w:sz w:val="18"/>
                          <w:szCs w:val="18"/>
                          <w:lang w:eastAsia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04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E8A1CC" wp14:editId="3C93BE64">
                <wp:simplePos x="0" y="0"/>
                <wp:positionH relativeFrom="page">
                  <wp:posOffset>3743325</wp:posOffset>
                </wp:positionH>
                <wp:positionV relativeFrom="page">
                  <wp:posOffset>6697345</wp:posOffset>
                </wp:positionV>
                <wp:extent cx="3443605" cy="1678940"/>
                <wp:effectExtent l="0" t="0" r="0" b="0"/>
                <wp:wrapNone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3605" cy="167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0EBF" w:rsidRPr="00C81CEA" w:rsidRDefault="00590EBF" w:rsidP="004A47B0">
                            <w:pPr>
                              <w:pStyle w:val="Nagwek1"/>
                              <w:jc w:val="center"/>
                              <w:rPr>
                                <w:rFonts w:ascii="Verdana" w:hAnsi="Verdana"/>
                                <w:color w:val="0F243E" w:themeColor="text2" w:themeShade="80"/>
                                <w:sz w:val="22"/>
                              </w:rPr>
                            </w:pPr>
                            <w:r w:rsidRPr="00C81CEA">
                              <w:rPr>
                                <w:rFonts w:ascii="Verdana" w:hAnsi="Verdana"/>
                                <w:color w:val="0F243E" w:themeColor="text2" w:themeShade="80"/>
                                <w:sz w:val="22"/>
                              </w:rPr>
                              <w:t>Partnerem strategicznym LSOS 201</w:t>
                            </w:r>
                            <w:r w:rsidR="004D0414">
                              <w:rPr>
                                <w:rFonts w:ascii="Verdana" w:hAnsi="Verdana"/>
                                <w:color w:val="0F243E" w:themeColor="text2" w:themeShade="80"/>
                                <w:sz w:val="22"/>
                              </w:rPr>
                              <w:t>4</w:t>
                            </w:r>
                            <w:r w:rsidRPr="00C81CEA">
                              <w:rPr>
                                <w:rFonts w:ascii="Verdana" w:hAnsi="Verdana"/>
                                <w:color w:val="0F243E" w:themeColor="text2" w:themeShade="80"/>
                                <w:sz w:val="22"/>
                              </w:rPr>
                              <w:t xml:space="preserve"> </w:t>
                            </w:r>
                          </w:p>
                          <w:p w:rsidR="00590EBF" w:rsidRPr="00C81CEA" w:rsidRDefault="00590EBF" w:rsidP="004A47B0">
                            <w:pPr>
                              <w:pStyle w:val="Nagwek1"/>
                              <w:jc w:val="center"/>
                              <w:rPr>
                                <w:rFonts w:ascii="Verdana" w:hAnsi="Verdana"/>
                                <w:color w:val="0F243E" w:themeColor="text2" w:themeShade="80"/>
                                <w:sz w:val="22"/>
                              </w:rPr>
                            </w:pPr>
                            <w:r w:rsidRPr="00C81CEA">
                              <w:rPr>
                                <w:rFonts w:ascii="Verdana" w:hAnsi="Verdana"/>
                                <w:color w:val="0F243E" w:themeColor="text2" w:themeShade="80"/>
                                <w:sz w:val="22"/>
                              </w:rPr>
                              <w:t>jest Województwo Małopolskie</w:t>
                            </w:r>
                          </w:p>
                          <w:p w:rsidR="00590EBF" w:rsidRPr="007B16E5" w:rsidRDefault="00590EBF" w:rsidP="00096167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</w:p>
                          <w:p w:rsidR="00590EBF" w:rsidRPr="007B16E5" w:rsidRDefault="00D83890" w:rsidP="004A47B0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jc w:val="center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  <w:r w:rsidRPr="00D83890">
                              <w:rPr>
                                <w:noProof/>
                              </w:rPr>
                              <w:drawing>
                                <wp:inline distT="0" distB="0" distL="0" distR="0" wp14:anchorId="07904C17" wp14:editId="45C3C92D">
                                  <wp:extent cx="2790476" cy="816724"/>
                                  <wp:effectExtent l="0" t="0" r="0" b="2540"/>
                                  <wp:docPr id="42" name="Obraz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0476" cy="816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EBF" w:rsidRPr="007B16E5" w:rsidRDefault="00590EBF" w:rsidP="00096167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jc w:val="center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</w:p>
                          <w:p w:rsidR="00590EBF" w:rsidRPr="007B16E5" w:rsidRDefault="00590EBF" w:rsidP="00096167">
                            <w:pPr>
                              <w:autoSpaceDE w:val="0"/>
                              <w:autoSpaceDN w:val="0"/>
                              <w:adjustRightInd w:val="0"/>
                              <w:spacing w:before="100" w:beforeAutospacing="1" w:after="120"/>
                              <w:ind w:left="426"/>
                              <w:rPr>
                                <w:rFonts w:ascii="Verdana" w:eastAsia="Calibri" w:hAnsi="Verdana" w:cs="Arial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3" o:spid="_x0000_s1062" type="#_x0000_t202" style="position:absolute;margin-left:294.75pt;margin-top:527.35pt;width:271.15pt;height:132.2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" filled="f" stroked="f" strokeweight=".5pt">
                <v:path arrowok="t"/>
                <v:textbox>
                  <w:txbxContent>
                    <w:p w:rsidR="00590EBF" w:rsidRPr="00C81CEA" w:rsidRDefault="00590EBF" w:rsidP="004A47B0">
                      <w:pPr>
                        <w:pStyle w:val="Nagwek1"/>
                        <w:jc w:val="center"/>
                        <w:rPr>
                          <w:rFonts w:ascii="Verdana" w:hAnsi="Verdana"/>
                          <w:color w:val="0F243E" w:themeColor="text2" w:themeShade="80"/>
                          <w:sz w:val="22"/>
                        </w:rPr>
                      </w:pPr>
                      <w:r w:rsidRPr="00C81CEA">
                        <w:rPr>
                          <w:rFonts w:ascii="Verdana" w:hAnsi="Verdana"/>
                          <w:color w:val="0F243E" w:themeColor="text2" w:themeShade="80"/>
                          <w:sz w:val="22"/>
                        </w:rPr>
                        <w:t>Partnerem strategicznym LSOS 201</w:t>
                      </w:r>
                      <w:r w:rsidR="004D0414">
                        <w:rPr>
                          <w:rFonts w:ascii="Verdana" w:hAnsi="Verdana"/>
                          <w:color w:val="0F243E" w:themeColor="text2" w:themeShade="80"/>
                          <w:sz w:val="22"/>
                        </w:rPr>
                        <w:t>4</w:t>
                      </w:r>
                      <w:r w:rsidRPr="00C81CEA">
                        <w:rPr>
                          <w:rFonts w:ascii="Verdana" w:hAnsi="Verdana"/>
                          <w:color w:val="0F243E" w:themeColor="text2" w:themeShade="80"/>
                          <w:sz w:val="22"/>
                        </w:rPr>
                        <w:t xml:space="preserve"> </w:t>
                      </w:r>
                    </w:p>
                    <w:p w:rsidR="00590EBF" w:rsidRPr="00C81CEA" w:rsidRDefault="00590EBF" w:rsidP="004A47B0">
                      <w:pPr>
                        <w:pStyle w:val="Nagwek1"/>
                        <w:jc w:val="center"/>
                        <w:rPr>
                          <w:rFonts w:ascii="Verdana" w:hAnsi="Verdana"/>
                          <w:color w:val="0F243E" w:themeColor="text2" w:themeShade="80"/>
                          <w:sz w:val="22"/>
                        </w:rPr>
                      </w:pPr>
                      <w:r w:rsidRPr="00C81CEA">
                        <w:rPr>
                          <w:rFonts w:ascii="Verdana" w:hAnsi="Verdana"/>
                          <w:color w:val="0F243E" w:themeColor="text2" w:themeShade="80"/>
                          <w:sz w:val="22"/>
                        </w:rPr>
                        <w:t>jest Województwo Małopolskie</w:t>
                      </w:r>
                    </w:p>
                    <w:p w:rsidR="00590EBF" w:rsidRPr="007B16E5" w:rsidRDefault="00590EBF" w:rsidP="00096167">
                      <w:pPr>
                        <w:autoSpaceDE w:val="0"/>
                        <w:autoSpaceDN w:val="0"/>
                        <w:adjustRightInd w:val="0"/>
                        <w:ind w:left="142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</w:p>
                    <w:p w:rsidR="00590EBF" w:rsidRPr="007B16E5" w:rsidRDefault="00D83890" w:rsidP="004A47B0">
                      <w:pPr>
                        <w:autoSpaceDE w:val="0"/>
                        <w:autoSpaceDN w:val="0"/>
                        <w:adjustRightInd w:val="0"/>
                        <w:ind w:left="142"/>
                        <w:jc w:val="center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  <w:r w:rsidRPr="00D83890">
                        <w:rPr>
                          <w:noProof/>
                        </w:rPr>
                        <w:drawing>
                          <wp:inline distT="0" distB="0" distL="0" distR="0" wp14:anchorId="07904C17" wp14:editId="45C3C92D">
                            <wp:extent cx="2790476" cy="816724"/>
                            <wp:effectExtent l="0" t="0" r="0" b="2540"/>
                            <wp:docPr id="42" name="Obraz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0476" cy="816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EBF" w:rsidRPr="007B16E5" w:rsidRDefault="00590EBF" w:rsidP="00096167">
                      <w:pPr>
                        <w:autoSpaceDE w:val="0"/>
                        <w:autoSpaceDN w:val="0"/>
                        <w:adjustRightInd w:val="0"/>
                        <w:ind w:left="142"/>
                        <w:jc w:val="center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</w:p>
                    <w:p w:rsidR="00590EBF" w:rsidRPr="007B16E5" w:rsidRDefault="00590EBF" w:rsidP="00096167">
                      <w:pPr>
                        <w:autoSpaceDE w:val="0"/>
                        <w:autoSpaceDN w:val="0"/>
                        <w:adjustRightInd w:val="0"/>
                        <w:spacing w:before="100" w:beforeAutospacing="1" w:after="120"/>
                        <w:ind w:left="426"/>
                        <w:rPr>
                          <w:rFonts w:ascii="Verdana" w:eastAsia="Calibri" w:hAnsi="Verdana" w:cs="Arial"/>
                          <w:sz w:val="18"/>
                          <w:szCs w:val="18"/>
                          <w:lang w:eastAsia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04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6E4E12F" wp14:editId="059FA836">
                <wp:simplePos x="0" y="0"/>
                <wp:positionH relativeFrom="page">
                  <wp:posOffset>1695450</wp:posOffset>
                </wp:positionH>
                <wp:positionV relativeFrom="page">
                  <wp:posOffset>1104265</wp:posOffset>
                </wp:positionV>
                <wp:extent cx="4114800" cy="231775"/>
                <wp:effectExtent l="0" t="0" r="0" b="15875"/>
                <wp:wrapNone/>
                <wp:docPr id="2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Pr="004A47B0" w:rsidRDefault="00590EBF" w:rsidP="004A47B0">
                            <w:pPr>
                              <w:pStyle w:val="Nagwek1"/>
                              <w:rPr>
                                <w:rFonts w:ascii="Verdana" w:hAnsi="Verdana"/>
                                <w:color w:val="0F243E" w:themeColor="text2" w:themeShade="80"/>
                                <w:sz w:val="30"/>
                              </w:rPr>
                            </w:pPr>
                            <w:r w:rsidRPr="004A47B0">
                              <w:rPr>
                                <w:rFonts w:ascii="Verdana" w:hAnsi="Verdana"/>
                                <w:color w:val="0F243E" w:themeColor="text2" w:themeShade="80"/>
                                <w:sz w:val="30"/>
                              </w:rPr>
                              <w:t>Rejestracja i koszty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64" type="#_x0000_t202" style="position:absolute;margin-left:133.5pt;margin-top:86.95pt;width:324pt;height:18.2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" filled="f" stroked="f">
                <v:textbox style="mso-fit-shape-to-text:t" inset=",0,,0">
                  <w:txbxContent>
                    <w:p w:rsidR="00590EBF" w:rsidRPr="004A47B0" w:rsidRDefault="00590EBF" w:rsidP="004A47B0">
                      <w:pPr>
                        <w:pStyle w:val="Nagwek1"/>
                        <w:rPr>
                          <w:rFonts w:ascii="Verdana" w:hAnsi="Verdana"/>
                          <w:color w:val="0F243E" w:themeColor="text2" w:themeShade="80"/>
                          <w:sz w:val="30"/>
                        </w:rPr>
                      </w:pPr>
                      <w:r w:rsidRPr="004A47B0">
                        <w:rPr>
                          <w:rFonts w:ascii="Verdana" w:hAnsi="Verdana"/>
                          <w:color w:val="0F243E" w:themeColor="text2" w:themeShade="80"/>
                          <w:sz w:val="30"/>
                        </w:rPr>
                        <w:t>Rejestracja i koszty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04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04D4D1" wp14:editId="29652E6B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18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Default="00590EBF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65" type="#_x0000_t202" style="position:absolute;margin-left:200pt;margin-top:82.8pt;width:7.2pt;height:7.2pt;z-index:2516582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" filled="f" stroked="f">
                <v:textbox inset="0,0,0,0">
                  <w:txbxContent>
                    <w:p w:rsidR="00590EBF" w:rsidRDefault="00590EBF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04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B28634" wp14:editId="40D34FBC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7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Default="00590EBF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66" type="#_x0000_t202" style="position:absolute;margin-left:198.2pt;margin-top:319pt;width:7.2pt;height:7.2pt;z-index:2516592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" filled="f" stroked="f">
                <v:textbox inset="0,0,0,0">
                  <w:txbxContent>
                    <w:p w:rsidR="00590EBF" w:rsidRDefault="00590EBF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04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A6A6C8" wp14:editId="65590512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6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Default="00590EBF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67" type="#_x0000_t202" style="position:absolute;margin-left:199pt;margin-top:546pt;width:7.2pt;height:7.2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" filled="f" stroked="f">
                <v:textbox inset="0,0,0,0">
                  <w:txbxContent>
                    <w:p w:rsidR="00590EBF" w:rsidRDefault="00590EBF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04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246925" wp14:editId="46E26F9B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5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Default="00590EBF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68" type="#_x0000_t202" style="position:absolute;margin-left:43pt;margin-top:98pt;width:7.2pt;height:7.2pt;z-index:2516613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1Ie627ICAAC8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590EBF" w:rsidRDefault="00590EBF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04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E06BDD" wp14:editId="77970653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4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Default="00590EBF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69" type="#_x0000_t202" style="position:absolute;margin-left:42.2pt;margin-top:436.8pt;width:7.2pt;height:7.2pt;z-index:2516623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goQ0Br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90EBF" w:rsidRDefault="00590EBF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04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DAA6E5" wp14:editId="1A418C1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3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Default="00590EBF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70" type="#_x0000_t202" style="position:absolute;margin-left:200pt;margin-top:22pt;width:7.2pt;height:7.2pt;z-index:2516633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AOxIcr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90EBF" w:rsidRDefault="00590EBF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04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A718CD" wp14:editId="286F6C42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2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Default="00590EBF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71" type="#_x0000_t202" style="position:absolute;margin-left:201pt;margin-top:213.8pt;width:7.2pt;height:7.2pt;z-index:2516643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MGxsgIAALw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teMGx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90EBF" w:rsidRDefault="00590EBF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304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98D626" wp14:editId="635C5628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1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F" w:rsidRDefault="00590EBF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71" type="#_x0000_t202" style="position:absolute;margin-left:202pt;margin-top:362pt;width:7.2pt;height:7.2pt;z-index:2516654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Fr2sgIAALw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" filled="f" stroked="f">
                <v:textbox inset="0,0,0,0">
                  <w:txbxContent>
                    <w:p w:rsidR="00590EBF" w:rsidRDefault="00590EBF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95C02" w:rsidRPr="00811780" w:rsidSect="0044453E">
      <w:headerReference w:type="even" r:id="rId40"/>
      <w:headerReference w:type="default" r:id="rId41"/>
      <w:footerReference w:type="default" r:id="rId42"/>
      <w:footerReference w:type="first" r:id="rId43"/>
      <w:pgSz w:w="11907" w:h="16839"/>
      <w:pgMar w:top="1440" w:right="1800" w:bottom="720" w:left="1800" w:header="0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336" w:rsidRDefault="002C5336">
      <w:r>
        <w:separator/>
      </w:r>
    </w:p>
  </w:endnote>
  <w:endnote w:type="continuationSeparator" w:id="0">
    <w:p w:rsidR="002C5336" w:rsidRDefault="002C5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Palatino">
    <w:altName w:val="Book Antiqua"/>
    <w:panose1 w:val="02040502050505030304"/>
    <w:charset w:val="EE"/>
    <w:family w:val="roman"/>
    <w:pitch w:val="variable"/>
    <w:sig w:usb0="00000007" w:usb1="00000000" w:usb2="00000000" w:usb3="00000000" w:csb0="00000093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imes">
    <w:panose1 w:val="0202060306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EBF" w:rsidRDefault="00DA7687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BF619A3" wp14:editId="2B4272C2">
          <wp:simplePos x="0" y="0"/>
          <wp:positionH relativeFrom="page">
            <wp:posOffset>2880995</wp:posOffset>
          </wp:positionH>
          <wp:positionV relativeFrom="page">
            <wp:posOffset>9792335</wp:posOffset>
          </wp:positionV>
          <wp:extent cx="1445895" cy="722630"/>
          <wp:effectExtent l="0" t="0" r="1905" b="1270"/>
          <wp:wrapSquare wrapText="bothSides"/>
          <wp:docPr id="289" name="Obraz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LS_logo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5895" cy="722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E67">
      <w:t xml:space="preserve">                                                       </w:t>
    </w:r>
    <w:r w:rsidR="009B3136">
      <w:t xml:space="preserve"> </w:t>
    </w:r>
    <w:r w:rsidR="00A03E67">
      <w:t xml:space="preserve">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EB3" w:rsidRDefault="00AF77A5">
    <w:pPr>
      <w:pStyle w:val="Stopka"/>
    </w:pPr>
    <w:r>
      <w:t xml:space="preserve">                                             </w:t>
    </w:r>
    <w:r w:rsidR="0044453E">
      <w:rPr>
        <w:noProof/>
      </w:rPr>
      <w:drawing>
        <wp:inline distT="0" distB="0" distL="0" distR="0" wp14:anchorId="09F2A24F" wp14:editId="3C497004">
          <wp:extent cx="1460500" cy="729635"/>
          <wp:effectExtent l="0" t="0" r="6350" b="0"/>
          <wp:docPr id="59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LS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218" cy="728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</w:t>
    </w:r>
    <w:r w:rsidR="00A03E67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336" w:rsidRDefault="002C5336">
      <w:r>
        <w:separator/>
      </w:r>
    </w:p>
  </w:footnote>
  <w:footnote w:type="continuationSeparator" w:id="0">
    <w:p w:rsidR="002C5336" w:rsidRDefault="002C53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EBF" w:rsidRDefault="008C3040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5B1D2ED" wp14:editId="51F5A517">
              <wp:simplePos x="0" y="0"/>
              <wp:positionH relativeFrom="page">
                <wp:posOffset>5143500</wp:posOffset>
              </wp:positionH>
              <wp:positionV relativeFrom="page">
                <wp:posOffset>485775</wp:posOffset>
              </wp:positionV>
              <wp:extent cx="1943100" cy="32321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0EBF" w:rsidRDefault="00590EBF">
                          <w:pPr>
                            <w:pStyle w:val="PageTitle"/>
                          </w:pPr>
                          <w:r>
                            <w:t xml:space="preserve">LIFE SCIENCE OPEN SPACE 2012  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3" type="#_x0000_t202" style="position:absolute;margin-left:405pt;margin-top:38.25pt;width:153pt;height:25.4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" filled="f" stroked="f">
              <v:textbox style="mso-fit-shape-to-text:t" inset=",7.2pt,,7.2pt">
                <w:txbxContent>
                  <w:p w:rsidR="00590EBF" w:rsidRDefault="00590EBF">
                    <w:pPr>
                      <w:pStyle w:val="PageTitle"/>
                    </w:pPr>
                    <w:r>
                      <w:t xml:space="preserve">LIFE SCIENCE OPEN SPACE 2012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7CB38C6" wp14:editId="2A4DE078">
              <wp:simplePos x="0" y="0"/>
              <wp:positionH relativeFrom="page">
                <wp:posOffset>594360</wp:posOffset>
              </wp:positionH>
              <wp:positionV relativeFrom="page">
                <wp:posOffset>485775</wp:posOffset>
              </wp:positionV>
              <wp:extent cx="1384300" cy="32321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0EBF" w:rsidRDefault="00590EBF">
                          <w:pPr>
                            <w:rPr>
                              <w:rStyle w:val="Numerstrony"/>
                            </w:rPr>
                          </w:pPr>
                          <w:r>
                            <w:rPr>
                              <w:rStyle w:val="Numerstrony"/>
                            </w:rPr>
                            <w:t xml:space="preserve">Strona </w:t>
                          </w:r>
                          <w:r w:rsidR="001020C9">
                            <w:rPr>
                              <w:rStyle w:val="Numerstrony"/>
                            </w:rPr>
                            <w:fldChar w:fldCharType="begin"/>
                          </w:r>
                          <w:r>
                            <w:rPr>
                              <w:rStyle w:val="Numerstrony"/>
                            </w:rPr>
                            <w:instrText xml:space="preserve"> PAGE </w:instrText>
                          </w:r>
                          <w:r w:rsidR="001020C9">
                            <w:rPr>
                              <w:rStyle w:val="Numerstrony"/>
                            </w:rPr>
                            <w:fldChar w:fldCharType="separate"/>
                          </w:r>
                          <w:r w:rsidR="00A03E67">
                            <w:rPr>
                              <w:rStyle w:val="Numerstrony"/>
                              <w:noProof/>
                            </w:rPr>
                            <w:t>0</w:t>
                          </w:r>
                          <w:r w:rsidR="001020C9">
                            <w:rPr>
                              <w:rStyle w:val="Numerstrony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74" type="#_x0000_t202" style="position:absolute;margin-left:46.8pt;margin-top:38.25pt;width:109pt;height:25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" filled="f" stroked="f">
              <v:textbox style="mso-fit-shape-to-text:t" inset=",7.2pt,,7.2pt">
                <w:txbxContent>
                  <w:p w:rsidR="00590EBF" w:rsidRDefault="00590EBF">
                    <w:pPr>
                      <w:rPr>
                        <w:rStyle w:val="Numerstrony"/>
                      </w:rPr>
                    </w:pPr>
                    <w:r>
                      <w:rPr>
                        <w:rStyle w:val="Numerstrony"/>
                      </w:rPr>
                      <w:t xml:space="preserve">Strona </w:t>
                    </w:r>
                    <w:r w:rsidR="001020C9">
                      <w:rPr>
                        <w:rStyle w:val="Numerstrony"/>
                      </w:rPr>
                      <w:fldChar w:fldCharType="begin"/>
                    </w:r>
                    <w:r>
                      <w:rPr>
                        <w:rStyle w:val="Numerstrony"/>
                      </w:rPr>
                      <w:instrText xml:space="preserve"> PAGE </w:instrText>
                    </w:r>
                    <w:r w:rsidR="001020C9">
                      <w:rPr>
                        <w:rStyle w:val="Numerstrony"/>
                      </w:rPr>
                      <w:fldChar w:fldCharType="separate"/>
                    </w:r>
                    <w:r w:rsidR="00A03E67">
                      <w:rPr>
                        <w:rStyle w:val="Numerstrony"/>
                        <w:noProof/>
                      </w:rPr>
                      <w:t>0</w:t>
                    </w:r>
                    <w:r w:rsidR="001020C9">
                      <w:rPr>
                        <w:rStyle w:val="Numerstrony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8A91B96" wp14:editId="5A94019D">
              <wp:simplePos x="0" y="0"/>
              <wp:positionH relativeFrom="page">
                <wp:align>center</wp:align>
              </wp:positionH>
              <wp:positionV relativeFrom="page">
                <wp:posOffset>365760</wp:posOffset>
              </wp:positionV>
              <wp:extent cx="7086600" cy="52578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0EBF" w:rsidRDefault="00590EBF">
                          <w:r>
                            <w:rPr>
                              <w:rFonts w:ascii="Times New Roman" w:hAnsi="Times New Roman" w:cs="Times New Roman"/>
                              <w:noProof/>
                              <w:color w:val="auto"/>
                              <w:sz w:val="20"/>
                              <w:szCs w:val="20"/>
                            </w:rPr>
                            <w:drawing>
                              <wp:inline distT="0" distB="0" distL="0" distR="0" wp14:anchorId="31DC2E55" wp14:editId="66EA4B24">
                                <wp:extent cx="6862445" cy="339725"/>
                                <wp:effectExtent l="0" t="0" r="0" b="3175"/>
                                <wp:docPr id="10" name="Obraz 1" descr="gradi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radie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7857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62445" cy="339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75" type="#_x0000_t202" style="position:absolute;margin-left:0;margin-top:28.8pt;width:558pt;height:41.4pt;z-index:-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" filled="f" stroked="f">
              <v:textbox style="mso-fit-shape-to-text:t" inset=",7.2pt,,7.2pt">
                <w:txbxContent>
                  <w:p w:rsidR="00590EBF" w:rsidRDefault="00590EBF">
                    <w:r>
                      <w:rPr>
                        <w:rFonts w:ascii="Times New Roman" w:hAnsi="Times New Roman" w:cs="Times New Roman"/>
                        <w:noProof/>
                        <w:color w:val="auto"/>
                        <w:sz w:val="20"/>
                        <w:szCs w:val="20"/>
                      </w:rPr>
                      <w:drawing>
                        <wp:inline distT="0" distB="0" distL="0" distR="0" wp14:anchorId="7BC97D52" wp14:editId="7BD9ADAB">
                          <wp:extent cx="6862445" cy="339725"/>
                          <wp:effectExtent l="0" t="0" r="0" b="3175"/>
                          <wp:docPr id="10" name="Obraz 1" descr="gradi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gradien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7857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62445" cy="339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EBF" w:rsidRDefault="00613E5C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3AD56B" wp14:editId="621A5431">
              <wp:simplePos x="0" y="0"/>
              <wp:positionH relativeFrom="page">
                <wp:posOffset>581024</wp:posOffset>
              </wp:positionH>
              <wp:positionV relativeFrom="page">
                <wp:posOffset>485775</wp:posOffset>
              </wp:positionV>
              <wp:extent cx="2085975" cy="323215"/>
              <wp:effectExtent l="0" t="0" r="0" b="0"/>
              <wp:wrapNone/>
              <wp:docPr id="5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975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0EBF" w:rsidRDefault="00590EBF" w:rsidP="00613E5C">
                          <w:pPr>
                            <w:pStyle w:val="PageTitle"/>
                            <w:jc w:val="left"/>
                          </w:pPr>
                          <w:r>
                            <w:t>LIFE SCIENCE OPEN SPACE 201</w:t>
                          </w:r>
                          <w:r w:rsidR="007F0158">
                            <w:t>4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45.75pt;margin-top:38.25pt;width:164.25pt;height:25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" filled="f" stroked="f">
              <v:textbox style="mso-fit-shape-to-text:t" inset=",7.2pt,,7.2pt">
                <w:txbxContent>
                  <w:p w:rsidR="00590EBF" w:rsidRDefault="00590EBF" w:rsidP="00613E5C">
                    <w:pPr>
                      <w:pStyle w:val="PageTitle"/>
                      <w:jc w:val="left"/>
                    </w:pPr>
                    <w:r>
                      <w:t>LIFE SCIENCE OPEN SPACE 201</w:t>
                    </w:r>
                    <w:r w:rsidR="007F0158">
                      <w:t>4</w:t>
                    </w:r>
                    <w:r>
                      <w:t xml:space="preserve">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304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68CB41" wp14:editId="214A6990">
              <wp:simplePos x="0" y="0"/>
              <wp:positionH relativeFrom="page">
                <wp:posOffset>5702300</wp:posOffset>
              </wp:positionH>
              <wp:positionV relativeFrom="page">
                <wp:posOffset>485775</wp:posOffset>
              </wp:positionV>
              <wp:extent cx="1384300" cy="32321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0EBF" w:rsidRDefault="00590EBF">
                          <w:pPr>
                            <w:pStyle w:val="PageNumberRight"/>
                          </w:pPr>
                          <w:r>
                            <w:t xml:space="preserve">Strona </w:t>
                          </w:r>
                          <w:r w:rsidR="001020C9">
                            <w:fldChar w:fldCharType="begin"/>
                          </w:r>
                          <w:r w:rsidRPr="00515C0B">
                            <w:instrText xml:space="preserve"> PAGE </w:instrText>
                          </w:r>
                          <w:r w:rsidR="001020C9">
                            <w:fldChar w:fldCharType="separate"/>
                          </w:r>
                          <w:r w:rsidR="00A32ECA">
                            <w:rPr>
                              <w:noProof/>
                            </w:rPr>
                            <w:t>1</w:t>
                          </w:r>
                          <w:r w:rsidR="001020C9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6" type="#_x0000_t202" style="position:absolute;margin-left:449pt;margin-top:38.25pt;width:109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" filled="f" stroked="f">
              <v:textbox style="mso-fit-shape-to-text:t" inset=",7.2pt,,7.2pt">
                <w:txbxContent>
                  <w:p w:rsidR="00590EBF" w:rsidRDefault="00590EBF">
                    <w:pPr>
                      <w:pStyle w:val="PageNumberRight"/>
                    </w:pPr>
                    <w:r>
                      <w:t xml:space="preserve">Strona </w:t>
                    </w:r>
                    <w:r w:rsidR="001020C9">
                      <w:fldChar w:fldCharType="begin"/>
                    </w:r>
                    <w:r w:rsidRPr="00515C0B">
                      <w:instrText xml:space="preserve"> PAGE </w:instrText>
                    </w:r>
                    <w:r w:rsidR="001020C9">
                      <w:fldChar w:fldCharType="separate"/>
                    </w:r>
                    <w:r w:rsidR="00A32ECA">
                      <w:rPr>
                        <w:noProof/>
                      </w:rPr>
                      <w:t>1</w:t>
                    </w:r>
                    <w:r w:rsidR="001020C9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3040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F43D2AD" wp14:editId="17F63328">
              <wp:simplePos x="0" y="0"/>
              <wp:positionH relativeFrom="page">
                <wp:align>center</wp:align>
              </wp:positionH>
              <wp:positionV relativeFrom="page">
                <wp:posOffset>365760</wp:posOffset>
              </wp:positionV>
              <wp:extent cx="7086600" cy="52578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0EBF" w:rsidRDefault="00116E3A" w:rsidP="00613E5C">
                          <w:pPr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color w:val="auto"/>
                              <w:sz w:val="20"/>
                              <w:szCs w:val="20"/>
                            </w:rPr>
                            <w:drawing>
                              <wp:inline distT="0" distB="0" distL="0" distR="0" wp14:anchorId="06A9A631" wp14:editId="35595DD9">
                                <wp:extent cx="6515100" cy="339505"/>
                                <wp:effectExtent l="0" t="0" r="0" b="3810"/>
                                <wp:docPr id="9" name="Obraz 2" descr="gradi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gradie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duotone>
                                            <a:schemeClr val="accent3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7857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19324" cy="339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77" type="#_x0000_t202" style="position:absolute;margin-left:0;margin-top:28.8pt;width:558pt;height:41.4pt;z-index:-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" filled="f" stroked="f">
              <v:textbox style="mso-fit-shape-to-text:t" inset=",7.2pt,,7.2pt">
                <w:txbxContent>
                  <w:p w:rsidR="00590EBF" w:rsidRDefault="00116E3A" w:rsidP="00613E5C">
                    <w:pPr>
                      <w:jc w:val="center"/>
                    </w:pPr>
                    <w:r>
                      <w:rPr>
                        <w:rFonts w:ascii="Times New Roman" w:hAnsi="Times New Roman" w:cs="Times New Roman"/>
                        <w:noProof/>
                        <w:color w:val="auto"/>
                        <w:sz w:val="20"/>
                        <w:szCs w:val="20"/>
                      </w:rPr>
                      <w:drawing>
                        <wp:inline distT="0" distB="0" distL="0" distR="0" wp14:anchorId="06A9A631" wp14:editId="35595DD9">
                          <wp:extent cx="6515100" cy="339505"/>
                          <wp:effectExtent l="0" t="0" r="0" b="3810"/>
                          <wp:docPr id="9" name="Obraz 2" descr="gradi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gradien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7857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19324" cy="339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image001"/>
      </v:shape>
    </w:pict>
  </w:numPicBullet>
  <w:numPicBullet w:numPicBulletId="1">
    <w:pict>
      <v:shape id="_x0000_i1031" type="#_x0000_t75" style="width:11.25pt;height:11.25pt" o:bullet="t">
        <v:imagedata r:id="rId2" o:title="mso39ED"/>
      </v:shape>
    </w:pict>
  </w:numPicBullet>
  <w:abstractNum w:abstractNumId="0">
    <w:nsid w:val="FFFFFF89"/>
    <w:multiLevelType w:val="singleLevel"/>
    <w:tmpl w:val="D9DC45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D234EF"/>
    <w:multiLevelType w:val="hybridMultilevel"/>
    <w:tmpl w:val="CDC0C04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32F7C"/>
    <w:multiLevelType w:val="hybridMultilevel"/>
    <w:tmpl w:val="CD908F36"/>
    <w:lvl w:ilvl="0" w:tplc="0415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17974"/>
    <w:multiLevelType w:val="hybridMultilevel"/>
    <w:tmpl w:val="313291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891294"/>
    <w:multiLevelType w:val="hybridMultilevel"/>
    <w:tmpl w:val="DE7CB49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F55E8F"/>
    <w:multiLevelType w:val="hybridMultilevel"/>
    <w:tmpl w:val="45147006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8437D5F"/>
    <w:multiLevelType w:val="hybridMultilevel"/>
    <w:tmpl w:val="0D54CE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D67263"/>
    <w:multiLevelType w:val="hybridMultilevel"/>
    <w:tmpl w:val="9B4C5C7A"/>
    <w:lvl w:ilvl="0" w:tplc="00E6D1BC">
      <w:start w:val="1"/>
      <w:numFmt w:val="bullet"/>
      <w:pStyle w:val="Listapunktowana"/>
      <w:lvlText w:val="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06306C"/>
    <w:multiLevelType w:val="hybridMultilevel"/>
    <w:tmpl w:val="D812EC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F5E0E47"/>
    <w:multiLevelType w:val="hybridMultilevel"/>
    <w:tmpl w:val="313291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643CA8"/>
    <w:multiLevelType w:val="hybridMultilevel"/>
    <w:tmpl w:val="67128FB8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3843CC8"/>
    <w:multiLevelType w:val="hybridMultilevel"/>
    <w:tmpl w:val="0BE49DA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7B607E"/>
    <w:multiLevelType w:val="hybridMultilevel"/>
    <w:tmpl w:val="2BE07AF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2B222E"/>
    <w:multiLevelType w:val="hybridMultilevel"/>
    <w:tmpl w:val="09D0D6D8"/>
    <w:lvl w:ilvl="0" w:tplc="041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EBB75E7"/>
    <w:multiLevelType w:val="hybridMultilevel"/>
    <w:tmpl w:val="F27E686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5F3FF1"/>
    <w:multiLevelType w:val="hybridMultilevel"/>
    <w:tmpl w:val="68E6DCD0"/>
    <w:lvl w:ilvl="0" w:tplc="0415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6F153A62"/>
    <w:multiLevelType w:val="hybridMultilevel"/>
    <w:tmpl w:val="0DC6A894"/>
    <w:lvl w:ilvl="0" w:tplc="0415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EB13BA"/>
    <w:multiLevelType w:val="hybridMultilevel"/>
    <w:tmpl w:val="D3A4C2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"/>
  </w:num>
  <w:num w:numId="6">
    <w:abstractNumId w:val="16"/>
  </w:num>
  <w:num w:numId="7">
    <w:abstractNumId w:val="5"/>
  </w:num>
  <w:num w:numId="8">
    <w:abstractNumId w:val="6"/>
  </w:num>
  <w:num w:numId="9">
    <w:abstractNumId w:val="3"/>
  </w:num>
  <w:num w:numId="10">
    <w:abstractNumId w:val="17"/>
  </w:num>
  <w:num w:numId="11">
    <w:abstractNumId w:val="9"/>
  </w:num>
  <w:num w:numId="12">
    <w:abstractNumId w:val="14"/>
  </w:num>
  <w:num w:numId="13">
    <w:abstractNumId w:val="13"/>
  </w:num>
  <w:num w:numId="14">
    <w:abstractNumId w:val="12"/>
  </w:num>
  <w:num w:numId="15">
    <w:abstractNumId w:val="4"/>
  </w:num>
  <w:num w:numId="16">
    <w:abstractNumId w:val="15"/>
  </w:num>
  <w:num w:numId="17">
    <w:abstractNumId w:val="10"/>
  </w:num>
  <w:num w:numId="18">
    <w:abstractNumId w:val="1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13"/>
  <w:drawingGridVerticalSpacing w:val="113"/>
  <w:displayHorizontalDrawingGridEvery w:val="5"/>
  <w:displayVerticalDrawingGridEvery w:val="5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CDE"/>
    <w:rsid w:val="00006B27"/>
    <w:rsid w:val="00043F06"/>
    <w:rsid w:val="00047FA5"/>
    <w:rsid w:val="0005129B"/>
    <w:rsid w:val="00051BDD"/>
    <w:rsid w:val="000617BD"/>
    <w:rsid w:val="000618C4"/>
    <w:rsid w:val="00066FEB"/>
    <w:rsid w:val="00082A36"/>
    <w:rsid w:val="00096167"/>
    <w:rsid w:val="000C0382"/>
    <w:rsid w:val="000C5358"/>
    <w:rsid w:val="000D385C"/>
    <w:rsid w:val="000D4003"/>
    <w:rsid w:val="000D6D35"/>
    <w:rsid w:val="000D700A"/>
    <w:rsid w:val="000E02CA"/>
    <w:rsid w:val="000E163A"/>
    <w:rsid w:val="000E2ED9"/>
    <w:rsid w:val="000F01A7"/>
    <w:rsid w:val="000F7D6D"/>
    <w:rsid w:val="000F7F06"/>
    <w:rsid w:val="001020C9"/>
    <w:rsid w:val="00102A85"/>
    <w:rsid w:val="00116BAB"/>
    <w:rsid w:val="00116E3A"/>
    <w:rsid w:val="00121236"/>
    <w:rsid w:val="00122BAD"/>
    <w:rsid w:val="0012764B"/>
    <w:rsid w:val="00142522"/>
    <w:rsid w:val="001719C7"/>
    <w:rsid w:val="0018315D"/>
    <w:rsid w:val="001834A8"/>
    <w:rsid w:val="001900E1"/>
    <w:rsid w:val="00196B1B"/>
    <w:rsid w:val="001B370F"/>
    <w:rsid w:val="001E1C92"/>
    <w:rsid w:val="001F6FF9"/>
    <w:rsid w:val="00203E78"/>
    <w:rsid w:val="00205F80"/>
    <w:rsid w:val="00211140"/>
    <w:rsid w:val="002152B1"/>
    <w:rsid w:val="002272A8"/>
    <w:rsid w:val="002433CD"/>
    <w:rsid w:val="00244F58"/>
    <w:rsid w:val="002538BA"/>
    <w:rsid w:val="0026097E"/>
    <w:rsid w:val="00277D36"/>
    <w:rsid w:val="0028173B"/>
    <w:rsid w:val="002A4634"/>
    <w:rsid w:val="002B2627"/>
    <w:rsid w:val="002C5336"/>
    <w:rsid w:val="002E760B"/>
    <w:rsid w:val="003037FA"/>
    <w:rsid w:val="003123F2"/>
    <w:rsid w:val="00317BE6"/>
    <w:rsid w:val="00325394"/>
    <w:rsid w:val="00326369"/>
    <w:rsid w:val="003267CD"/>
    <w:rsid w:val="00337A5C"/>
    <w:rsid w:val="003409BB"/>
    <w:rsid w:val="003741C3"/>
    <w:rsid w:val="00382932"/>
    <w:rsid w:val="003961DA"/>
    <w:rsid w:val="003C7521"/>
    <w:rsid w:val="003F0007"/>
    <w:rsid w:val="0041624D"/>
    <w:rsid w:val="00420112"/>
    <w:rsid w:val="00431BED"/>
    <w:rsid w:val="004421C1"/>
    <w:rsid w:val="0044453E"/>
    <w:rsid w:val="00445BE8"/>
    <w:rsid w:val="00461931"/>
    <w:rsid w:val="004728B9"/>
    <w:rsid w:val="0049004B"/>
    <w:rsid w:val="004A4271"/>
    <w:rsid w:val="004A47B0"/>
    <w:rsid w:val="004B6719"/>
    <w:rsid w:val="004D0414"/>
    <w:rsid w:val="004E59CA"/>
    <w:rsid w:val="004F08BC"/>
    <w:rsid w:val="00504762"/>
    <w:rsid w:val="00506933"/>
    <w:rsid w:val="00515C0B"/>
    <w:rsid w:val="00515F0E"/>
    <w:rsid w:val="005201C2"/>
    <w:rsid w:val="00531420"/>
    <w:rsid w:val="00541C23"/>
    <w:rsid w:val="0054435F"/>
    <w:rsid w:val="00551AEF"/>
    <w:rsid w:val="00564C26"/>
    <w:rsid w:val="00583B24"/>
    <w:rsid w:val="00584465"/>
    <w:rsid w:val="00590EBF"/>
    <w:rsid w:val="005B1B42"/>
    <w:rsid w:val="005B2F2E"/>
    <w:rsid w:val="005B6FE7"/>
    <w:rsid w:val="005E69D0"/>
    <w:rsid w:val="005F0763"/>
    <w:rsid w:val="005F7CDE"/>
    <w:rsid w:val="006065AE"/>
    <w:rsid w:val="00613E5C"/>
    <w:rsid w:val="00620E60"/>
    <w:rsid w:val="00625E12"/>
    <w:rsid w:val="00632B4E"/>
    <w:rsid w:val="0065421A"/>
    <w:rsid w:val="006614A4"/>
    <w:rsid w:val="00661DED"/>
    <w:rsid w:val="00671055"/>
    <w:rsid w:val="006874D8"/>
    <w:rsid w:val="00691801"/>
    <w:rsid w:val="006A1DA3"/>
    <w:rsid w:val="006B1B04"/>
    <w:rsid w:val="006B6FBF"/>
    <w:rsid w:val="006C463D"/>
    <w:rsid w:val="006D7EB3"/>
    <w:rsid w:val="006E7778"/>
    <w:rsid w:val="006F1DD8"/>
    <w:rsid w:val="006F22F2"/>
    <w:rsid w:val="006F6972"/>
    <w:rsid w:val="007216A6"/>
    <w:rsid w:val="0074193B"/>
    <w:rsid w:val="007517FE"/>
    <w:rsid w:val="0075281B"/>
    <w:rsid w:val="00756004"/>
    <w:rsid w:val="00766BB9"/>
    <w:rsid w:val="00766D9C"/>
    <w:rsid w:val="0078157E"/>
    <w:rsid w:val="007A7EA9"/>
    <w:rsid w:val="007B16E5"/>
    <w:rsid w:val="007C2148"/>
    <w:rsid w:val="007E2685"/>
    <w:rsid w:val="007E7C8F"/>
    <w:rsid w:val="007F0158"/>
    <w:rsid w:val="008016C5"/>
    <w:rsid w:val="00811780"/>
    <w:rsid w:val="00815B4B"/>
    <w:rsid w:val="00820668"/>
    <w:rsid w:val="008226F3"/>
    <w:rsid w:val="008435BE"/>
    <w:rsid w:val="00860D0F"/>
    <w:rsid w:val="00875D4E"/>
    <w:rsid w:val="008760D1"/>
    <w:rsid w:val="008912B1"/>
    <w:rsid w:val="0089534C"/>
    <w:rsid w:val="008B09CC"/>
    <w:rsid w:val="008B2F40"/>
    <w:rsid w:val="008B7049"/>
    <w:rsid w:val="008B77B1"/>
    <w:rsid w:val="008C20E3"/>
    <w:rsid w:val="008C25BB"/>
    <w:rsid w:val="008C3040"/>
    <w:rsid w:val="008D3556"/>
    <w:rsid w:val="008E6AFD"/>
    <w:rsid w:val="008F3E88"/>
    <w:rsid w:val="00900A30"/>
    <w:rsid w:val="00901AAE"/>
    <w:rsid w:val="009221B1"/>
    <w:rsid w:val="009458A9"/>
    <w:rsid w:val="00956EEE"/>
    <w:rsid w:val="00963BA9"/>
    <w:rsid w:val="00963C96"/>
    <w:rsid w:val="00974858"/>
    <w:rsid w:val="00976886"/>
    <w:rsid w:val="009809ED"/>
    <w:rsid w:val="009820C0"/>
    <w:rsid w:val="0098289E"/>
    <w:rsid w:val="00986132"/>
    <w:rsid w:val="00987BF2"/>
    <w:rsid w:val="00996C0F"/>
    <w:rsid w:val="009A436C"/>
    <w:rsid w:val="009B3136"/>
    <w:rsid w:val="009C3111"/>
    <w:rsid w:val="009F616A"/>
    <w:rsid w:val="00A03E67"/>
    <w:rsid w:val="00A0470B"/>
    <w:rsid w:val="00A16D2C"/>
    <w:rsid w:val="00A32ECA"/>
    <w:rsid w:val="00A6266A"/>
    <w:rsid w:val="00A77B89"/>
    <w:rsid w:val="00A90461"/>
    <w:rsid w:val="00A93F88"/>
    <w:rsid w:val="00A95C02"/>
    <w:rsid w:val="00AA5465"/>
    <w:rsid w:val="00AB2C68"/>
    <w:rsid w:val="00AC3939"/>
    <w:rsid w:val="00AC5640"/>
    <w:rsid w:val="00AD3C0C"/>
    <w:rsid w:val="00AD65FF"/>
    <w:rsid w:val="00AD66AF"/>
    <w:rsid w:val="00AE224E"/>
    <w:rsid w:val="00AE3E3E"/>
    <w:rsid w:val="00AF0489"/>
    <w:rsid w:val="00AF77A5"/>
    <w:rsid w:val="00B06CCC"/>
    <w:rsid w:val="00B2353A"/>
    <w:rsid w:val="00B27F2E"/>
    <w:rsid w:val="00B31A4D"/>
    <w:rsid w:val="00B45BF7"/>
    <w:rsid w:val="00B630A0"/>
    <w:rsid w:val="00B64817"/>
    <w:rsid w:val="00B726B8"/>
    <w:rsid w:val="00B73CAF"/>
    <w:rsid w:val="00B760EA"/>
    <w:rsid w:val="00BA1B40"/>
    <w:rsid w:val="00BA77A6"/>
    <w:rsid w:val="00BD435E"/>
    <w:rsid w:val="00C035D2"/>
    <w:rsid w:val="00C047DD"/>
    <w:rsid w:val="00C23C9E"/>
    <w:rsid w:val="00C3584B"/>
    <w:rsid w:val="00C53606"/>
    <w:rsid w:val="00C60FDA"/>
    <w:rsid w:val="00C66163"/>
    <w:rsid w:val="00C81CEA"/>
    <w:rsid w:val="00C90A51"/>
    <w:rsid w:val="00C915CD"/>
    <w:rsid w:val="00C93C8B"/>
    <w:rsid w:val="00C96898"/>
    <w:rsid w:val="00CB6BA7"/>
    <w:rsid w:val="00CC1A12"/>
    <w:rsid w:val="00CD05C0"/>
    <w:rsid w:val="00CD5760"/>
    <w:rsid w:val="00CD606B"/>
    <w:rsid w:val="00CD63CE"/>
    <w:rsid w:val="00D04B9C"/>
    <w:rsid w:val="00D06420"/>
    <w:rsid w:val="00D066A5"/>
    <w:rsid w:val="00D131CF"/>
    <w:rsid w:val="00D22FDA"/>
    <w:rsid w:val="00D23B5C"/>
    <w:rsid w:val="00D34485"/>
    <w:rsid w:val="00D34F41"/>
    <w:rsid w:val="00D50A59"/>
    <w:rsid w:val="00D70B7A"/>
    <w:rsid w:val="00D83890"/>
    <w:rsid w:val="00DA7687"/>
    <w:rsid w:val="00DB000C"/>
    <w:rsid w:val="00DB6C12"/>
    <w:rsid w:val="00DD107D"/>
    <w:rsid w:val="00DE11EE"/>
    <w:rsid w:val="00DF558E"/>
    <w:rsid w:val="00DF751D"/>
    <w:rsid w:val="00E05476"/>
    <w:rsid w:val="00E12A44"/>
    <w:rsid w:val="00E23633"/>
    <w:rsid w:val="00E310DD"/>
    <w:rsid w:val="00E34D0B"/>
    <w:rsid w:val="00E359D3"/>
    <w:rsid w:val="00E465CC"/>
    <w:rsid w:val="00E46E71"/>
    <w:rsid w:val="00E47B11"/>
    <w:rsid w:val="00E54F53"/>
    <w:rsid w:val="00E55770"/>
    <w:rsid w:val="00E80824"/>
    <w:rsid w:val="00E82416"/>
    <w:rsid w:val="00EA214A"/>
    <w:rsid w:val="00EA46C1"/>
    <w:rsid w:val="00EA4F14"/>
    <w:rsid w:val="00EA7E2A"/>
    <w:rsid w:val="00EC1E8E"/>
    <w:rsid w:val="00ED68DB"/>
    <w:rsid w:val="00EE18D5"/>
    <w:rsid w:val="00EF1D93"/>
    <w:rsid w:val="00F01A9E"/>
    <w:rsid w:val="00F04B3C"/>
    <w:rsid w:val="00F05DDC"/>
    <w:rsid w:val="00F104D0"/>
    <w:rsid w:val="00F11FDE"/>
    <w:rsid w:val="00F14D72"/>
    <w:rsid w:val="00F33DBC"/>
    <w:rsid w:val="00F34D33"/>
    <w:rsid w:val="00F36D6C"/>
    <w:rsid w:val="00F40762"/>
    <w:rsid w:val="00F44C89"/>
    <w:rsid w:val="00F475E1"/>
    <w:rsid w:val="00F52AC1"/>
    <w:rsid w:val="00F548B5"/>
    <w:rsid w:val="00F74A50"/>
    <w:rsid w:val="00F7649D"/>
    <w:rsid w:val="00F83055"/>
    <w:rsid w:val="00F92714"/>
    <w:rsid w:val="00FD2428"/>
    <w:rsid w:val="00FD324A"/>
    <w:rsid w:val="00FE1597"/>
    <w:rsid w:val="00FE190E"/>
    <w:rsid w:val="00FE7713"/>
    <w:rsid w:val="00FF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Century Gothic" w:hAnsi="Century Gothic" w:cs="Century Gothic"/>
      <w:color w:val="000000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color w:val="3682A2"/>
      <w:sz w:val="32"/>
      <w:szCs w:val="32"/>
    </w:rPr>
  </w:style>
  <w:style w:type="paragraph" w:styleId="Nagwek2">
    <w:name w:val="heading 2"/>
    <w:basedOn w:val="Normalny"/>
    <w:next w:val="Normalny"/>
    <w:qFormat/>
    <w:pPr>
      <w:keepNext/>
      <w:spacing w:after="40"/>
      <w:outlineLvl w:val="1"/>
    </w:pPr>
    <w:rPr>
      <w:b/>
      <w:color w:val="336699"/>
      <w:sz w:val="32"/>
      <w:szCs w:val="32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rFonts w:ascii="Palatino" w:hAnsi="Palatino" w:cs="Times New Roman"/>
      <w:color w:val="auto"/>
      <w:sz w:val="28"/>
      <w:szCs w:val="28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rFonts w:ascii="Palatino" w:hAnsi="Palatino" w:cs="Times New Roman"/>
      <w:color w:val="auto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rFonts w:ascii="Comic Sans MS" w:hAnsi="Comic Sans MS" w:cs="Times New Roman"/>
      <w:color w:val="003300"/>
      <w:sz w:val="26"/>
      <w:szCs w:val="26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rFonts w:ascii="Times" w:hAnsi="Times" w:cs="Times"/>
      <w:b/>
      <w:color w:val="003300"/>
      <w:sz w:val="22"/>
      <w:szCs w:val="22"/>
    </w:rPr>
  </w:style>
  <w:style w:type="paragraph" w:styleId="Nagwek9">
    <w:name w:val="heading 9"/>
    <w:basedOn w:val="Normalny"/>
    <w:next w:val="Normalny"/>
    <w:qFormat/>
    <w:pPr>
      <w:keepNext/>
      <w:outlineLvl w:val="8"/>
    </w:pPr>
    <w:rPr>
      <w:i/>
      <w:color w:val="666633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320"/>
        <w:tab w:val="right" w:pos="8640"/>
      </w:tabs>
    </w:pPr>
  </w:style>
  <w:style w:type="paragraph" w:styleId="Stopka">
    <w:name w:val="footer"/>
    <w:basedOn w:val="Normalny"/>
    <w:pPr>
      <w:tabs>
        <w:tab w:val="center" w:pos="4320"/>
        <w:tab w:val="right" w:pos="8640"/>
      </w:tabs>
    </w:pPr>
  </w:style>
  <w:style w:type="paragraph" w:styleId="Listapunktowana">
    <w:name w:val="List Bullet"/>
    <w:basedOn w:val="Normalny"/>
    <w:pPr>
      <w:numPr>
        <w:numId w:val="3"/>
      </w:numPr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locked/>
    <w:rPr>
      <w:rFonts w:ascii="Century Gothic" w:hAnsi="Century Gothic" w:cs="Century Gothic" w:hint="default"/>
      <w:sz w:val="17"/>
      <w:lang w:val="pl-PL" w:eastAsia="pl-PL" w:bidi="pl-PL"/>
    </w:rPr>
  </w:style>
  <w:style w:type="paragraph" w:styleId="Tekstpodstawowy">
    <w:name w:val="Body Text"/>
    <w:basedOn w:val="Normalny"/>
    <w:link w:val="TekstpodstawowyZnak"/>
    <w:pPr>
      <w:tabs>
        <w:tab w:val="left" w:pos="3326"/>
      </w:tabs>
      <w:spacing w:after="120" w:line="260" w:lineRule="atLeast"/>
      <w:jc w:val="both"/>
    </w:pPr>
    <w:rPr>
      <w:color w:val="auto"/>
      <w:sz w:val="17"/>
      <w:szCs w:val="17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Nagwekspisutreci1">
    <w:name w:val="Nagłówek spisu treści1"/>
    <w:basedOn w:val="Normalny"/>
    <w:pPr>
      <w:spacing w:before="60" w:after="120"/>
    </w:pPr>
    <w:rPr>
      <w:color w:val="3682A2"/>
      <w:sz w:val="22"/>
      <w:szCs w:val="22"/>
      <w:lang w:bidi="pl-PL"/>
    </w:rPr>
  </w:style>
  <w:style w:type="paragraph" w:customStyle="1" w:styleId="PageTitle">
    <w:name w:val="Page Title"/>
    <w:basedOn w:val="Normalny"/>
    <w:pPr>
      <w:jc w:val="right"/>
    </w:pPr>
    <w:rPr>
      <w:b/>
      <w:caps/>
      <w:color w:val="FFFFFF"/>
      <w:sz w:val="18"/>
      <w:szCs w:val="18"/>
      <w:lang w:bidi="pl-PL"/>
    </w:rPr>
  </w:style>
  <w:style w:type="paragraph" w:customStyle="1" w:styleId="CaptionText">
    <w:name w:val="Caption Text"/>
    <w:basedOn w:val="Normalny"/>
    <w:pPr>
      <w:spacing w:line="240" w:lineRule="atLeast"/>
    </w:pPr>
    <w:rPr>
      <w:i/>
      <w:color w:val="336699"/>
      <w:sz w:val="14"/>
      <w:szCs w:val="14"/>
      <w:lang w:bidi="pl-PL"/>
    </w:rPr>
  </w:style>
  <w:style w:type="character" w:customStyle="1" w:styleId="TOCNumberChar">
    <w:name w:val="TOC Number Char"/>
    <w:basedOn w:val="Domylnaczcionkaakapitu"/>
    <w:link w:val="TOCNumber"/>
    <w:locked/>
    <w:rPr>
      <w:rFonts w:ascii="Century Gothic" w:hAnsi="Century Gothic" w:hint="default"/>
      <w:b/>
      <w:bCs w:val="0"/>
      <w:color w:val="000000"/>
      <w:sz w:val="18"/>
      <w:szCs w:val="24"/>
      <w:lang w:val="pl-PL" w:eastAsia="pl-PL" w:bidi="pl-PL"/>
    </w:rPr>
  </w:style>
  <w:style w:type="paragraph" w:customStyle="1" w:styleId="TOCNumber">
    <w:name w:val="TOC Number"/>
    <w:basedOn w:val="Normalny"/>
    <w:link w:val="TOCNumberChar"/>
    <w:pPr>
      <w:spacing w:before="60"/>
    </w:pPr>
    <w:rPr>
      <w:b/>
      <w:sz w:val="18"/>
      <w:szCs w:val="18"/>
      <w:lang w:bidi="pl-PL"/>
    </w:rPr>
  </w:style>
  <w:style w:type="paragraph" w:customStyle="1" w:styleId="Masthead">
    <w:name w:val="Masthead"/>
    <w:basedOn w:val="Normalny"/>
    <w:pPr>
      <w:ind w:left="144"/>
    </w:pPr>
    <w:rPr>
      <w:color w:val="FFFFFF"/>
      <w:sz w:val="96"/>
      <w:szCs w:val="96"/>
      <w:lang w:bidi="pl-PL"/>
    </w:rPr>
  </w:style>
  <w:style w:type="paragraph" w:customStyle="1" w:styleId="VolumeandIssue">
    <w:name w:val="Volume and Issue"/>
    <w:basedOn w:val="Normalny"/>
    <w:rPr>
      <w:b/>
      <w:caps/>
      <w:color w:val="FFFFFF"/>
      <w:spacing w:val="20"/>
      <w:sz w:val="18"/>
      <w:szCs w:val="18"/>
      <w:lang w:bidi="pl-PL"/>
    </w:rPr>
  </w:style>
  <w:style w:type="paragraph" w:customStyle="1" w:styleId="TOCText">
    <w:name w:val="TOC Text"/>
    <w:basedOn w:val="Normalny"/>
    <w:pPr>
      <w:spacing w:before="60" w:after="60" w:line="320" w:lineRule="exact"/>
    </w:pPr>
    <w:rPr>
      <w:color w:val="auto"/>
      <w:sz w:val="16"/>
      <w:szCs w:val="16"/>
      <w:lang w:bidi="pl-PL"/>
    </w:rPr>
  </w:style>
  <w:style w:type="paragraph" w:customStyle="1" w:styleId="Pullquote">
    <w:name w:val="Pullquote"/>
    <w:basedOn w:val="Normalny"/>
    <w:pPr>
      <w:pBdr>
        <w:top w:val="single" w:sz="6" w:space="1" w:color="336699"/>
        <w:bottom w:val="single" w:sz="6" w:space="1" w:color="336699"/>
      </w:pBdr>
      <w:spacing w:before="60" w:after="60" w:line="280" w:lineRule="exact"/>
      <w:ind w:left="58" w:right="58"/>
      <w:jc w:val="center"/>
    </w:pPr>
    <w:rPr>
      <w:i/>
      <w:color w:val="3682A2"/>
      <w:sz w:val="20"/>
      <w:szCs w:val="20"/>
      <w:lang w:bidi="pl-PL"/>
    </w:rPr>
  </w:style>
  <w:style w:type="paragraph" w:customStyle="1" w:styleId="Dates">
    <w:name w:val="Dates"/>
    <w:pPr>
      <w:jc w:val="center"/>
    </w:pPr>
    <w:rPr>
      <w:rFonts w:ascii="Trebuchet MS" w:hAnsi="Trebuchet MS" w:cs="Trebuchet MS"/>
      <w:sz w:val="18"/>
      <w:szCs w:val="18"/>
      <w:lang w:bidi="pl-PL"/>
    </w:rPr>
  </w:style>
  <w:style w:type="paragraph" w:customStyle="1" w:styleId="Weekdays">
    <w:name w:val="Weekdays"/>
    <w:pPr>
      <w:jc w:val="center"/>
    </w:pPr>
    <w:rPr>
      <w:rFonts w:ascii="Trebuchet MS" w:hAnsi="Trebuchet MS" w:cs="Trebuchet MS"/>
      <w:b/>
      <w:color w:val="3682A2"/>
      <w:sz w:val="18"/>
      <w:szCs w:val="18"/>
      <w:lang w:bidi="pl-PL"/>
    </w:rPr>
  </w:style>
  <w:style w:type="paragraph" w:customStyle="1" w:styleId="MonthNames">
    <w:name w:val="Month Names"/>
    <w:pPr>
      <w:tabs>
        <w:tab w:val="center" w:pos="707"/>
        <w:tab w:val="center" w:pos="812"/>
      </w:tabs>
      <w:jc w:val="center"/>
    </w:pPr>
    <w:rPr>
      <w:rFonts w:ascii="Century Gothic" w:hAnsi="Century Gothic" w:cs="Century Gothic"/>
      <w:b/>
      <w:bCs/>
      <w:caps/>
      <w:color w:val="FFFFFF"/>
      <w:sz w:val="18"/>
      <w:szCs w:val="18"/>
      <w:lang w:bidi="pl-PL"/>
    </w:rPr>
  </w:style>
  <w:style w:type="paragraph" w:customStyle="1" w:styleId="DatesWeekend">
    <w:name w:val="Dates Weekend"/>
    <w:basedOn w:val="Dates"/>
    <w:rPr>
      <w:color w:val="000000"/>
    </w:rPr>
  </w:style>
  <w:style w:type="paragraph" w:customStyle="1" w:styleId="PageTitleLeft">
    <w:name w:val="Page Title Left"/>
    <w:basedOn w:val="PageTitle"/>
    <w:pPr>
      <w:jc w:val="left"/>
    </w:pPr>
  </w:style>
  <w:style w:type="paragraph" w:customStyle="1" w:styleId="PageNumberRight">
    <w:name w:val="Page Number Right"/>
    <w:basedOn w:val="Normalny"/>
    <w:pPr>
      <w:jc w:val="right"/>
    </w:pPr>
    <w:rPr>
      <w:b/>
      <w:caps/>
      <w:color w:val="FFFFFF"/>
      <w:sz w:val="18"/>
      <w:szCs w:val="18"/>
      <w:lang w:bidi="pl-PL"/>
    </w:rPr>
  </w:style>
  <w:style w:type="paragraph" w:customStyle="1" w:styleId="NewsletterDate">
    <w:name w:val="Newsletter Date"/>
    <w:basedOn w:val="Normalny"/>
    <w:rPr>
      <w:color w:val="3682A2"/>
      <w:sz w:val="22"/>
      <w:szCs w:val="22"/>
      <w:lang w:bidi="pl-PL"/>
    </w:rPr>
  </w:style>
  <w:style w:type="character" w:customStyle="1" w:styleId="EventsChar">
    <w:name w:val="Events Char"/>
    <w:basedOn w:val="TekstpodstawowyZnak"/>
    <w:link w:val="Events"/>
    <w:locked/>
    <w:rPr>
      <w:rFonts w:ascii="Century Gothic" w:hAnsi="Century Gothic" w:cs="Century Gothic" w:hint="default"/>
      <w:b/>
      <w:bCs w:val="0"/>
      <w:sz w:val="17"/>
      <w:lang w:val="pl-PL" w:eastAsia="pl-PL" w:bidi="pl-PL"/>
    </w:rPr>
  </w:style>
  <w:style w:type="paragraph" w:customStyle="1" w:styleId="Events">
    <w:name w:val="Events"/>
    <w:basedOn w:val="Tekstpodstawowy"/>
    <w:link w:val="EventsChar"/>
    <w:rPr>
      <w:b/>
      <w:lang w:bidi="pl-PL"/>
    </w:rPr>
  </w:style>
  <w:style w:type="paragraph" w:customStyle="1" w:styleId="Space">
    <w:name w:val="Space"/>
    <w:basedOn w:val="Tekstpodstawowy"/>
    <w:pPr>
      <w:spacing w:after="0" w:line="240" w:lineRule="auto"/>
    </w:pPr>
    <w:rPr>
      <w:sz w:val="12"/>
      <w:szCs w:val="12"/>
      <w:lang w:bidi="pl-PL"/>
    </w:rPr>
  </w:style>
  <w:style w:type="character" w:styleId="Numerstrony">
    <w:name w:val="page number"/>
    <w:rPr>
      <w:rFonts w:ascii="Century Gothic" w:hAnsi="Century Gothic" w:cs="Century Gothic" w:hint="default"/>
      <w:b/>
      <w:bCs w:val="0"/>
      <w:caps/>
      <w:strike w:val="0"/>
      <w:dstrike w:val="0"/>
      <w:color w:val="FFFFFF"/>
      <w:spacing w:val="0"/>
      <w:w w:val="100"/>
      <w:kern w:val="0"/>
      <w:position w:val="0"/>
      <w:sz w:val="18"/>
      <w:szCs w:val="18"/>
      <w:u w:val="none"/>
      <w:effect w:val="none"/>
      <w:vertAlign w:val="baseline"/>
    </w:rPr>
  </w:style>
  <w:style w:type="paragraph" w:styleId="Akapitzlist">
    <w:name w:val="List Paragraph"/>
    <w:basedOn w:val="Normalny"/>
    <w:uiPriority w:val="34"/>
    <w:qFormat/>
    <w:rsid w:val="005F7CDE"/>
    <w:pPr>
      <w:spacing w:before="240" w:after="60"/>
      <w:ind w:left="720" w:hanging="357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3741C3"/>
    <w:rPr>
      <w:rFonts w:ascii="Century Gothic" w:hAnsi="Century Gothic" w:cs="Century Gothic"/>
      <w:b/>
      <w:color w:val="3682A2"/>
      <w:sz w:val="32"/>
      <w:szCs w:val="32"/>
    </w:rPr>
  </w:style>
  <w:style w:type="character" w:styleId="Hipercze">
    <w:name w:val="Hyperlink"/>
    <w:basedOn w:val="Domylnaczcionkaakapitu"/>
    <w:rsid w:val="00815B4B"/>
    <w:rPr>
      <w:color w:val="0000FF"/>
      <w:u w:val="single"/>
    </w:rPr>
  </w:style>
  <w:style w:type="paragraph" w:styleId="Bezodstpw">
    <w:name w:val="No Spacing"/>
    <w:link w:val="BezodstpwZnak"/>
    <w:uiPriority w:val="1"/>
    <w:qFormat/>
    <w:rsid w:val="00A90461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A90461"/>
    <w:rPr>
      <w:rFonts w:asciiTheme="minorHAnsi" w:eastAsiaTheme="minorEastAsia" w:hAnsiTheme="minorHAnsi" w:cstheme="minorBidi"/>
      <w:sz w:val="22"/>
      <w:szCs w:val="22"/>
    </w:rPr>
  </w:style>
  <w:style w:type="table" w:styleId="Tabela-Siatka">
    <w:name w:val="Table Grid"/>
    <w:basedOn w:val="Standardowy"/>
    <w:uiPriority w:val="1"/>
    <w:rsid w:val="00AD3C0C"/>
    <w:rPr>
      <w:rFonts w:asciiTheme="minorHAnsi" w:eastAsiaTheme="minorEastAsia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Century Gothic" w:hAnsi="Century Gothic" w:cs="Century Gothic"/>
      <w:color w:val="000000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color w:val="3682A2"/>
      <w:sz w:val="32"/>
      <w:szCs w:val="32"/>
    </w:rPr>
  </w:style>
  <w:style w:type="paragraph" w:styleId="Nagwek2">
    <w:name w:val="heading 2"/>
    <w:basedOn w:val="Normalny"/>
    <w:next w:val="Normalny"/>
    <w:qFormat/>
    <w:pPr>
      <w:keepNext/>
      <w:spacing w:after="40"/>
      <w:outlineLvl w:val="1"/>
    </w:pPr>
    <w:rPr>
      <w:b/>
      <w:color w:val="336699"/>
      <w:sz w:val="32"/>
      <w:szCs w:val="32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rFonts w:ascii="Palatino" w:hAnsi="Palatino" w:cs="Times New Roman"/>
      <w:color w:val="auto"/>
      <w:sz w:val="28"/>
      <w:szCs w:val="28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rFonts w:ascii="Palatino" w:hAnsi="Palatino" w:cs="Times New Roman"/>
      <w:color w:val="auto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rFonts w:ascii="Comic Sans MS" w:hAnsi="Comic Sans MS" w:cs="Times New Roman"/>
      <w:color w:val="003300"/>
      <w:sz w:val="26"/>
      <w:szCs w:val="26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rFonts w:ascii="Times" w:hAnsi="Times" w:cs="Times"/>
      <w:b/>
      <w:color w:val="003300"/>
      <w:sz w:val="22"/>
      <w:szCs w:val="22"/>
    </w:rPr>
  </w:style>
  <w:style w:type="paragraph" w:styleId="Nagwek9">
    <w:name w:val="heading 9"/>
    <w:basedOn w:val="Normalny"/>
    <w:next w:val="Normalny"/>
    <w:qFormat/>
    <w:pPr>
      <w:keepNext/>
      <w:outlineLvl w:val="8"/>
    </w:pPr>
    <w:rPr>
      <w:i/>
      <w:color w:val="666633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320"/>
        <w:tab w:val="right" w:pos="8640"/>
      </w:tabs>
    </w:pPr>
  </w:style>
  <w:style w:type="paragraph" w:styleId="Stopka">
    <w:name w:val="footer"/>
    <w:basedOn w:val="Normalny"/>
    <w:pPr>
      <w:tabs>
        <w:tab w:val="center" w:pos="4320"/>
        <w:tab w:val="right" w:pos="8640"/>
      </w:tabs>
    </w:pPr>
  </w:style>
  <w:style w:type="paragraph" w:styleId="Listapunktowana">
    <w:name w:val="List Bullet"/>
    <w:basedOn w:val="Normalny"/>
    <w:pPr>
      <w:numPr>
        <w:numId w:val="3"/>
      </w:numPr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locked/>
    <w:rPr>
      <w:rFonts w:ascii="Century Gothic" w:hAnsi="Century Gothic" w:cs="Century Gothic" w:hint="default"/>
      <w:sz w:val="17"/>
      <w:lang w:val="pl-PL" w:eastAsia="pl-PL" w:bidi="pl-PL"/>
    </w:rPr>
  </w:style>
  <w:style w:type="paragraph" w:styleId="Tekstpodstawowy">
    <w:name w:val="Body Text"/>
    <w:basedOn w:val="Normalny"/>
    <w:link w:val="TekstpodstawowyZnak"/>
    <w:pPr>
      <w:tabs>
        <w:tab w:val="left" w:pos="3326"/>
      </w:tabs>
      <w:spacing w:after="120" w:line="260" w:lineRule="atLeast"/>
      <w:jc w:val="both"/>
    </w:pPr>
    <w:rPr>
      <w:color w:val="auto"/>
      <w:sz w:val="17"/>
      <w:szCs w:val="17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Nagwekspisutreci1">
    <w:name w:val="Nagłówek spisu treści1"/>
    <w:basedOn w:val="Normalny"/>
    <w:pPr>
      <w:spacing w:before="60" w:after="120"/>
    </w:pPr>
    <w:rPr>
      <w:color w:val="3682A2"/>
      <w:sz w:val="22"/>
      <w:szCs w:val="22"/>
      <w:lang w:bidi="pl-PL"/>
    </w:rPr>
  </w:style>
  <w:style w:type="paragraph" w:customStyle="1" w:styleId="PageTitle">
    <w:name w:val="Page Title"/>
    <w:basedOn w:val="Normalny"/>
    <w:pPr>
      <w:jc w:val="right"/>
    </w:pPr>
    <w:rPr>
      <w:b/>
      <w:caps/>
      <w:color w:val="FFFFFF"/>
      <w:sz w:val="18"/>
      <w:szCs w:val="18"/>
      <w:lang w:bidi="pl-PL"/>
    </w:rPr>
  </w:style>
  <w:style w:type="paragraph" w:customStyle="1" w:styleId="CaptionText">
    <w:name w:val="Caption Text"/>
    <w:basedOn w:val="Normalny"/>
    <w:pPr>
      <w:spacing w:line="240" w:lineRule="atLeast"/>
    </w:pPr>
    <w:rPr>
      <w:i/>
      <w:color w:val="336699"/>
      <w:sz w:val="14"/>
      <w:szCs w:val="14"/>
      <w:lang w:bidi="pl-PL"/>
    </w:rPr>
  </w:style>
  <w:style w:type="character" w:customStyle="1" w:styleId="TOCNumberChar">
    <w:name w:val="TOC Number Char"/>
    <w:basedOn w:val="Domylnaczcionkaakapitu"/>
    <w:link w:val="TOCNumber"/>
    <w:locked/>
    <w:rPr>
      <w:rFonts w:ascii="Century Gothic" w:hAnsi="Century Gothic" w:hint="default"/>
      <w:b/>
      <w:bCs w:val="0"/>
      <w:color w:val="000000"/>
      <w:sz w:val="18"/>
      <w:szCs w:val="24"/>
      <w:lang w:val="pl-PL" w:eastAsia="pl-PL" w:bidi="pl-PL"/>
    </w:rPr>
  </w:style>
  <w:style w:type="paragraph" w:customStyle="1" w:styleId="TOCNumber">
    <w:name w:val="TOC Number"/>
    <w:basedOn w:val="Normalny"/>
    <w:link w:val="TOCNumberChar"/>
    <w:pPr>
      <w:spacing w:before="60"/>
    </w:pPr>
    <w:rPr>
      <w:b/>
      <w:sz w:val="18"/>
      <w:szCs w:val="18"/>
      <w:lang w:bidi="pl-PL"/>
    </w:rPr>
  </w:style>
  <w:style w:type="paragraph" w:customStyle="1" w:styleId="Masthead">
    <w:name w:val="Masthead"/>
    <w:basedOn w:val="Normalny"/>
    <w:pPr>
      <w:ind w:left="144"/>
    </w:pPr>
    <w:rPr>
      <w:color w:val="FFFFFF"/>
      <w:sz w:val="96"/>
      <w:szCs w:val="96"/>
      <w:lang w:bidi="pl-PL"/>
    </w:rPr>
  </w:style>
  <w:style w:type="paragraph" w:customStyle="1" w:styleId="VolumeandIssue">
    <w:name w:val="Volume and Issue"/>
    <w:basedOn w:val="Normalny"/>
    <w:rPr>
      <w:b/>
      <w:caps/>
      <w:color w:val="FFFFFF"/>
      <w:spacing w:val="20"/>
      <w:sz w:val="18"/>
      <w:szCs w:val="18"/>
      <w:lang w:bidi="pl-PL"/>
    </w:rPr>
  </w:style>
  <w:style w:type="paragraph" w:customStyle="1" w:styleId="TOCText">
    <w:name w:val="TOC Text"/>
    <w:basedOn w:val="Normalny"/>
    <w:pPr>
      <w:spacing w:before="60" w:after="60" w:line="320" w:lineRule="exact"/>
    </w:pPr>
    <w:rPr>
      <w:color w:val="auto"/>
      <w:sz w:val="16"/>
      <w:szCs w:val="16"/>
      <w:lang w:bidi="pl-PL"/>
    </w:rPr>
  </w:style>
  <w:style w:type="paragraph" w:customStyle="1" w:styleId="Pullquote">
    <w:name w:val="Pullquote"/>
    <w:basedOn w:val="Normalny"/>
    <w:pPr>
      <w:pBdr>
        <w:top w:val="single" w:sz="6" w:space="1" w:color="336699"/>
        <w:bottom w:val="single" w:sz="6" w:space="1" w:color="336699"/>
      </w:pBdr>
      <w:spacing w:before="60" w:after="60" w:line="280" w:lineRule="exact"/>
      <w:ind w:left="58" w:right="58"/>
      <w:jc w:val="center"/>
    </w:pPr>
    <w:rPr>
      <w:i/>
      <w:color w:val="3682A2"/>
      <w:sz w:val="20"/>
      <w:szCs w:val="20"/>
      <w:lang w:bidi="pl-PL"/>
    </w:rPr>
  </w:style>
  <w:style w:type="paragraph" w:customStyle="1" w:styleId="Dates">
    <w:name w:val="Dates"/>
    <w:pPr>
      <w:jc w:val="center"/>
    </w:pPr>
    <w:rPr>
      <w:rFonts w:ascii="Trebuchet MS" w:hAnsi="Trebuchet MS" w:cs="Trebuchet MS"/>
      <w:sz w:val="18"/>
      <w:szCs w:val="18"/>
      <w:lang w:bidi="pl-PL"/>
    </w:rPr>
  </w:style>
  <w:style w:type="paragraph" w:customStyle="1" w:styleId="Weekdays">
    <w:name w:val="Weekdays"/>
    <w:pPr>
      <w:jc w:val="center"/>
    </w:pPr>
    <w:rPr>
      <w:rFonts w:ascii="Trebuchet MS" w:hAnsi="Trebuchet MS" w:cs="Trebuchet MS"/>
      <w:b/>
      <w:color w:val="3682A2"/>
      <w:sz w:val="18"/>
      <w:szCs w:val="18"/>
      <w:lang w:bidi="pl-PL"/>
    </w:rPr>
  </w:style>
  <w:style w:type="paragraph" w:customStyle="1" w:styleId="MonthNames">
    <w:name w:val="Month Names"/>
    <w:pPr>
      <w:tabs>
        <w:tab w:val="center" w:pos="707"/>
        <w:tab w:val="center" w:pos="812"/>
      </w:tabs>
      <w:jc w:val="center"/>
    </w:pPr>
    <w:rPr>
      <w:rFonts w:ascii="Century Gothic" w:hAnsi="Century Gothic" w:cs="Century Gothic"/>
      <w:b/>
      <w:bCs/>
      <w:caps/>
      <w:color w:val="FFFFFF"/>
      <w:sz w:val="18"/>
      <w:szCs w:val="18"/>
      <w:lang w:bidi="pl-PL"/>
    </w:rPr>
  </w:style>
  <w:style w:type="paragraph" w:customStyle="1" w:styleId="DatesWeekend">
    <w:name w:val="Dates Weekend"/>
    <w:basedOn w:val="Dates"/>
    <w:rPr>
      <w:color w:val="000000"/>
    </w:rPr>
  </w:style>
  <w:style w:type="paragraph" w:customStyle="1" w:styleId="PageTitleLeft">
    <w:name w:val="Page Title Left"/>
    <w:basedOn w:val="PageTitle"/>
    <w:pPr>
      <w:jc w:val="left"/>
    </w:pPr>
  </w:style>
  <w:style w:type="paragraph" w:customStyle="1" w:styleId="PageNumberRight">
    <w:name w:val="Page Number Right"/>
    <w:basedOn w:val="Normalny"/>
    <w:pPr>
      <w:jc w:val="right"/>
    </w:pPr>
    <w:rPr>
      <w:b/>
      <w:caps/>
      <w:color w:val="FFFFFF"/>
      <w:sz w:val="18"/>
      <w:szCs w:val="18"/>
      <w:lang w:bidi="pl-PL"/>
    </w:rPr>
  </w:style>
  <w:style w:type="paragraph" w:customStyle="1" w:styleId="NewsletterDate">
    <w:name w:val="Newsletter Date"/>
    <w:basedOn w:val="Normalny"/>
    <w:rPr>
      <w:color w:val="3682A2"/>
      <w:sz w:val="22"/>
      <w:szCs w:val="22"/>
      <w:lang w:bidi="pl-PL"/>
    </w:rPr>
  </w:style>
  <w:style w:type="character" w:customStyle="1" w:styleId="EventsChar">
    <w:name w:val="Events Char"/>
    <w:basedOn w:val="TekstpodstawowyZnak"/>
    <w:link w:val="Events"/>
    <w:locked/>
    <w:rPr>
      <w:rFonts w:ascii="Century Gothic" w:hAnsi="Century Gothic" w:cs="Century Gothic" w:hint="default"/>
      <w:b/>
      <w:bCs w:val="0"/>
      <w:sz w:val="17"/>
      <w:lang w:val="pl-PL" w:eastAsia="pl-PL" w:bidi="pl-PL"/>
    </w:rPr>
  </w:style>
  <w:style w:type="paragraph" w:customStyle="1" w:styleId="Events">
    <w:name w:val="Events"/>
    <w:basedOn w:val="Tekstpodstawowy"/>
    <w:link w:val="EventsChar"/>
    <w:rPr>
      <w:b/>
      <w:lang w:bidi="pl-PL"/>
    </w:rPr>
  </w:style>
  <w:style w:type="paragraph" w:customStyle="1" w:styleId="Space">
    <w:name w:val="Space"/>
    <w:basedOn w:val="Tekstpodstawowy"/>
    <w:pPr>
      <w:spacing w:after="0" w:line="240" w:lineRule="auto"/>
    </w:pPr>
    <w:rPr>
      <w:sz w:val="12"/>
      <w:szCs w:val="12"/>
      <w:lang w:bidi="pl-PL"/>
    </w:rPr>
  </w:style>
  <w:style w:type="character" w:styleId="Numerstrony">
    <w:name w:val="page number"/>
    <w:rPr>
      <w:rFonts w:ascii="Century Gothic" w:hAnsi="Century Gothic" w:cs="Century Gothic" w:hint="default"/>
      <w:b/>
      <w:bCs w:val="0"/>
      <w:caps/>
      <w:strike w:val="0"/>
      <w:dstrike w:val="0"/>
      <w:color w:val="FFFFFF"/>
      <w:spacing w:val="0"/>
      <w:w w:val="100"/>
      <w:kern w:val="0"/>
      <w:position w:val="0"/>
      <w:sz w:val="18"/>
      <w:szCs w:val="18"/>
      <w:u w:val="none"/>
      <w:effect w:val="none"/>
      <w:vertAlign w:val="baseline"/>
    </w:rPr>
  </w:style>
  <w:style w:type="paragraph" w:styleId="Akapitzlist">
    <w:name w:val="List Paragraph"/>
    <w:basedOn w:val="Normalny"/>
    <w:uiPriority w:val="34"/>
    <w:qFormat/>
    <w:rsid w:val="005F7CDE"/>
    <w:pPr>
      <w:spacing w:before="240" w:after="60"/>
      <w:ind w:left="720" w:hanging="357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3741C3"/>
    <w:rPr>
      <w:rFonts w:ascii="Century Gothic" w:hAnsi="Century Gothic" w:cs="Century Gothic"/>
      <w:b/>
      <w:color w:val="3682A2"/>
      <w:sz w:val="32"/>
      <w:szCs w:val="32"/>
    </w:rPr>
  </w:style>
  <w:style w:type="character" w:styleId="Hipercze">
    <w:name w:val="Hyperlink"/>
    <w:basedOn w:val="Domylnaczcionkaakapitu"/>
    <w:rsid w:val="00815B4B"/>
    <w:rPr>
      <w:color w:val="0000FF"/>
      <w:u w:val="single"/>
    </w:rPr>
  </w:style>
  <w:style w:type="paragraph" w:styleId="Bezodstpw">
    <w:name w:val="No Spacing"/>
    <w:link w:val="BezodstpwZnak"/>
    <w:uiPriority w:val="1"/>
    <w:qFormat/>
    <w:rsid w:val="00A90461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A90461"/>
    <w:rPr>
      <w:rFonts w:asciiTheme="minorHAnsi" w:eastAsiaTheme="minorEastAsia" w:hAnsiTheme="minorHAnsi" w:cstheme="minorBidi"/>
      <w:sz w:val="22"/>
      <w:szCs w:val="22"/>
    </w:rPr>
  </w:style>
  <w:style w:type="table" w:styleId="Tabela-Siatka">
    <w:name w:val="Table Grid"/>
    <w:basedOn w:val="Standardowy"/>
    <w:uiPriority w:val="1"/>
    <w:rsid w:val="00AD3C0C"/>
    <w:rPr>
      <w:rFonts w:asciiTheme="minorHAnsi" w:eastAsiaTheme="minorEastAsia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9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0.png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9" Type="http://schemas.openxmlformats.org/officeDocument/2006/relationships/image" Target="media/image170.pn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image" Target="media/image15.jpeg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70.jpeg"/><Relationship Id="rId25" Type="http://schemas.openxmlformats.org/officeDocument/2006/relationships/image" Target="media/image12.emf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mailto:klaster@lifescience.pl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://www.lifescience.pl" TargetMode="External"/><Relationship Id="rId32" Type="http://schemas.openxmlformats.org/officeDocument/2006/relationships/hyperlink" Target="http://systemcoffee.pl/?lang=pl&amp;go2rej=1&amp;kid=329" TargetMode="External"/><Relationship Id="rId37" Type="http://schemas.openxmlformats.org/officeDocument/2006/relationships/image" Target="media/image160.emf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0.png"/><Relationship Id="rId23" Type="http://schemas.openxmlformats.org/officeDocument/2006/relationships/hyperlink" Target="http://www.lifescience.pl" TargetMode="External"/><Relationship Id="rId28" Type="http://schemas.openxmlformats.org/officeDocument/2006/relationships/hyperlink" Target="http://www.lifescienceopenspace.pl" TargetMode="External"/><Relationship Id="rId36" Type="http://schemas.openxmlformats.org/officeDocument/2006/relationships/image" Target="media/image150.jpeg"/><Relationship Id="rId10" Type="http://schemas.openxmlformats.org/officeDocument/2006/relationships/image" Target="media/image3.jpeg"/><Relationship Id="rId19" Type="http://schemas.openxmlformats.org/officeDocument/2006/relationships/image" Target="media/image80.jpeg"/><Relationship Id="rId31" Type="http://schemas.openxmlformats.org/officeDocument/2006/relationships/hyperlink" Target="http://systemcoffee.pl/?lang=pl&amp;go2rej=1&amp;kid=329" TargetMode="External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hyperlink" Target="mailto:klaster@lifescience.pl" TargetMode="External"/><Relationship Id="rId30" Type="http://schemas.openxmlformats.org/officeDocument/2006/relationships/hyperlink" Target="http://www.lifescienceopenspace.pl" TargetMode="External"/><Relationship Id="rId35" Type="http://schemas.openxmlformats.org/officeDocument/2006/relationships/image" Target="media/image16.emf"/><Relationship Id="rId43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0.jpeg"/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0.jpeg"/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zM\AppData\Roaming\Microsoft\Szablony\Employee%20newsletter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2012-10-17T00:00:00</PublishDate>
  <Abstract>Life Science Open Space 2012 jest wydarzeniem poświęconym innowacjom w dziedzinie life science, zorganizowanym w formule zapewniającej interakcję pomiędzy twórcami i odbiorcami - użytkownikami innowacji.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EFB7FC-1E82-4FB1-BB22-A3BABAB87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newsletter</Template>
  <TotalTime>0</TotalTime>
  <Pages>5</Pages>
  <Words>13</Words>
  <Characters>79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The event to build partnerships in innovations</vt:lpstr>
      <vt:lpstr> </vt:lpstr>
    </vt:vector>
  </TitlesOfParts>
  <Company>HP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event to build partnerships in innovations</dc:title>
  <dc:creator>KazM</dc:creator>
  <cp:lastModifiedBy>User</cp:lastModifiedBy>
  <cp:revision>2</cp:revision>
  <cp:lastPrinted>2014-07-10T14:10:00Z</cp:lastPrinted>
  <dcterms:created xsi:type="dcterms:W3CDTF">2014-08-11T08:17:00Z</dcterms:created>
  <dcterms:modified xsi:type="dcterms:W3CDTF">2014-08-11T08:17:00Z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TC060889441045</vt:lpwstr>
  </property>
</Properties>
</file>